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9A30AF" w14:textId="77777777" w:rsidR="005F6CD4" w:rsidRDefault="005F6CD4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rPr>
          <w:rStyle w:val="lev"/>
          <w:color w:val="FFFFFF" w:themeColor="background1"/>
          <w:sz w:val="24"/>
        </w:rPr>
      </w:pPr>
      <w:bookmarkStart w:id="0" w:name="_GoBack"/>
      <w:bookmarkEnd w:id="0"/>
    </w:p>
    <w:p w14:paraId="474A74A8" w14:textId="77777777" w:rsidR="005F6CD4" w:rsidRDefault="005F6CD4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20" w:after="120"/>
        <w:rPr>
          <w:rStyle w:val="lev"/>
          <w:color w:val="FFFFFF" w:themeColor="background1"/>
          <w:sz w:val="24"/>
        </w:rPr>
      </w:pPr>
    </w:p>
    <w:p w14:paraId="7A4367E6" w14:textId="0BBA5D5B" w:rsidR="00561CF9" w:rsidRPr="00777083" w:rsidRDefault="00561CF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Appel à Projets </w:t>
      </w:r>
      <w:r w:rsidR="00F658C9">
        <w:rPr>
          <w:rStyle w:val="lev"/>
          <w:smallCaps/>
          <w:color w:val="FFFFFF" w:themeColor="background1"/>
          <w:sz w:val="24"/>
        </w:rPr>
        <w:t>DIM-</w:t>
      </w:r>
      <w:r w:rsidR="000672E8" w:rsidRPr="00777083">
        <w:rPr>
          <w:rStyle w:val="lev"/>
          <w:smallCaps/>
          <w:color w:val="FFFFFF" w:themeColor="background1"/>
          <w:sz w:val="24"/>
        </w:rPr>
        <w:t>1HEALTH</w:t>
      </w:r>
    </w:p>
    <w:p w14:paraId="5BFBEF9C" w14:textId="21FDB617" w:rsidR="0017160C" w:rsidRPr="00777083" w:rsidRDefault="00561CF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 w:rsidRPr="00777083">
        <w:rPr>
          <w:rStyle w:val="lev"/>
          <w:smallCaps/>
          <w:color w:val="FFFFFF" w:themeColor="background1"/>
          <w:sz w:val="24"/>
        </w:rPr>
        <w:t xml:space="preserve">pour </w:t>
      </w:r>
      <w:r w:rsidR="0017160C" w:rsidRPr="00777083">
        <w:rPr>
          <w:rStyle w:val="lev"/>
          <w:smallCaps/>
          <w:color w:val="FFFFFF" w:themeColor="background1"/>
          <w:sz w:val="24"/>
        </w:rPr>
        <w:t xml:space="preserve">le financement </w:t>
      </w:r>
      <w:r w:rsidR="00937D40" w:rsidRPr="00777083">
        <w:rPr>
          <w:rStyle w:val="lev"/>
          <w:smallCaps/>
          <w:color w:val="FFFFFF" w:themeColor="background1"/>
          <w:sz w:val="24"/>
        </w:rPr>
        <w:t>d’investissement</w:t>
      </w:r>
      <w:r w:rsidR="0017160C" w:rsidRPr="00777083">
        <w:rPr>
          <w:rStyle w:val="lev"/>
          <w:smallCaps/>
          <w:color w:val="FFFFFF" w:themeColor="background1"/>
          <w:sz w:val="24"/>
        </w:rPr>
        <w:t xml:space="preserve"> scientifiques </w:t>
      </w:r>
      <w:r w:rsidR="00C9788A">
        <w:rPr>
          <w:rStyle w:val="lev"/>
          <w:smallCaps/>
          <w:color w:val="FFFFFF" w:themeColor="background1"/>
          <w:sz w:val="24"/>
        </w:rPr>
        <w:t>(</w:t>
      </w:r>
      <w:r w:rsidR="00CE5B09">
        <w:rPr>
          <w:rStyle w:val="lev"/>
          <w:smallCaps/>
          <w:color w:val="FFFFFF" w:themeColor="background1"/>
          <w:sz w:val="24"/>
        </w:rPr>
        <w:t>50</w:t>
      </w:r>
      <w:r w:rsidR="00C9788A">
        <w:rPr>
          <w:rStyle w:val="lev"/>
          <w:smallCaps/>
          <w:color w:val="FFFFFF" w:themeColor="background1"/>
          <w:sz w:val="24"/>
        </w:rPr>
        <w:t xml:space="preserve"> K€ à 2m€</w:t>
      </w:r>
      <w:r w:rsidR="00E92E96">
        <w:rPr>
          <w:rStyle w:val="lev"/>
          <w:smallCaps/>
          <w:color w:val="FFFFFF" w:themeColor="background1"/>
          <w:sz w:val="24"/>
        </w:rPr>
        <w:t xml:space="preserve"> HT</w:t>
      </w:r>
      <w:r w:rsidR="00C9788A">
        <w:rPr>
          <w:rStyle w:val="lev"/>
          <w:smallCaps/>
          <w:color w:val="FFFFFF" w:themeColor="background1"/>
          <w:sz w:val="24"/>
        </w:rPr>
        <w:t>)</w:t>
      </w:r>
    </w:p>
    <w:p w14:paraId="21A7429F" w14:textId="39D7B8C9" w:rsidR="00561CF9" w:rsidRPr="00777083" w:rsidRDefault="00CE5B09" w:rsidP="005F6CD4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1849B" w:themeFill="accent5" w:themeFillShade="BF"/>
        <w:spacing w:before="120" w:after="120"/>
        <w:rPr>
          <w:rStyle w:val="lev"/>
          <w:smallCaps/>
          <w:color w:val="FFFFFF" w:themeColor="background1"/>
          <w:sz w:val="24"/>
        </w:rPr>
      </w:pPr>
      <w:r>
        <w:rPr>
          <w:rStyle w:val="lev"/>
          <w:smallCaps/>
          <w:color w:val="FFFFFF" w:themeColor="background1"/>
          <w:sz w:val="24"/>
        </w:rPr>
        <w:t>année 2017</w:t>
      </w:r>
    </w:p>
    <w:p w14:paraId="7F06B662" w14:textId="77777777" w:rsidR="0017160C" w:rsidRPr="00896213" w:rsidRDefault="0017160C" w:rsidP="0017160C">
      <w:pPr>
        <w:pStyle w:val="Sous-titre"/>
        <w:rPr>
          <w:rFonts w:ascii="Arial" w:hAnsi="Arial"/>
        </w:rPr>
      </w:pPr>
    </w:p>
    <w:p w14:paraId="06ADC450" w14:textId="77777777" w:rsidR="00F658C9" w:rsidRPr="00F33C90" w:rsidRDefault="00F658C9" w:rsidP="00F658C9">
      <w:pPr>
        <w:pStyle w:val="Default"/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Dispositif phare de la politique régionale de recherche mis en place par la Région Île-de-France,  les domaines d’intérêt majeur (</w:t>
      </w:r>
      <w:r w:rsidRPr="00F33C90">
        <w:rPr>
          <w:rStyle w:val="AcronymeHTML"/>
          <w:rFonts w:ascii="Arial" w:hAnsi="Arial" w:cs="Arial"/>
          <w:i/>
          <w:iCs/>
          <w:color w:val="000000" w:themeColor="text1"/>
          <w:sz w:val="22"/>
          <w:szCs w:val="22"/>
        </w:rPr>
        <w:t>DIM</w:t>
      </w: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) visent à fédérer des réseaux de laboratoires situés en Île-de-France, agissant sur des domaines labellisés ciblés. Le dispositif « soutien aux domaines d’intérêt majeur » permet de:</w:t>
      </w:r>
    </w:p>
    <w:p w14:paraId="5350DE8B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structurer des réseaux d’acteurs autour de thématiques identifiées comme d’intérêt majeur pour l’Île-de-France et la recherche francilienne</w:t>
      </w:r>
    </w:p>
    <w:p w14:paraId="60765E26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>améliorer la visibilité de l’Île-de-France sur la scène internationale</w:t>
      </w:r>
    </w:p>
    <w:p w14:paraId="3806C7F9" w14:textId="77777777" w:rsidR="00F658C9" w:rsidRPr="00F33C90" w:rsidRDefault="00F658C9" w:rsidP="00F658C9">
      <w:pPr>
        <w:pStyle w:val="Default"/>
        <w:numPr>
          <w:ilvl w:val="0"/>
          <w:numId w:val="11"/>
        </w:numPr>
        <w:spacing w:after="120"/>
        <w:jc w:val="both"/>
        <w:rPr>
          <w:rFonts w:ascii="Arial" w:hAnsi="Arial" w:cs="Arial"/>
          <w:i/>
          <w:iCs/>
          <w:color w:val="000000" w:themeColor="text1"/>
          <w:sz w:val="22"/>
          <w:szCs w:val="22"/>
        </w:rPr>
      </w:pPr>
      <w:r w:rsidRPr="00F33C90">
        <w:rPr>
          <w:rFonts w:ascii="Arial" w:hAnsi="Arial" w:cs="Arial"/>
          <w:i/>
          <w:iCs/>
          <w:color w:val="000000" w:themeColor="text1"/>
          <w:sz w:val="22"/>
          <w:szCs w:val="22"/>
        </w:rPr>
        <w:t xml:space="preserve">renforcer les liens entre la recherche et le développement économique en favorisant le transfert de technologie et l’innovation à travers des collaborations industrielles et des créations entrepreneuriales. </w:t>
      </w:r>
    </w:p>
    <w:p w14:paraId="77327212" w14:textId="77777777" w:rsidR="00F658C9" w:rsidRPr="00F33C90" w:rsidRDefault="00F658C9" w:rsidP="00F658C9">
      <w:pPr>
        <w:widowControl w:val="0"/>
        <w:suppressAutoHyphens w:val="0"/>
        <w:autoSpaceDE w:val="0"/>
        <w:autoSpaceDN w:val="0"/>
        <w:adjustRightInd w:val="0"/>
        <w:spacing w:after="120"/>
        <w:jc w:val="both"/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</w:pP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La labellisation « domaine d’intérêt majeur » a pour finalité la structuration d’un réseau d’acteurs de la recherche autour d’une thématique qui fédère plusieurs disciplines. Le DIM-1HEALTH se focalisant sur 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l’infectiologie a été labellisé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avec 8 autre</w:t>
      </w:r>
      <w:r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>s</w:t>
      </w:r>
      <w:r w:rsidRPr="00F33C90">
        <w:rPr>
          <w:rFonts w:ascii="Arial" w:hAnsi="Arial" w:cs="Arial"/>
          <w:i/>
          <w:color w:val="000000" w:themeColor="text1"/>
          <w:sz w:val="22"/>
          <w:szCs w:val="22"/>
          <w:lang w:eastAsia="fr-FR"/>
        </w:rPr>
        <w:t xml:space="preserve"> DIM. Quatre DIM sont en structuration. </w:t>
      </w:r>
    </w:p>
    <w:p w14:paraId="6AEC78CB" w14:textId="279F3695" w:rsidR="006215C5" w:rsidRPr="00896213" w:rsidRDefault="006215C5" w:rsidP="004D1D15">
      <w:p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896213">
        <w:rPr>
          <w:rFonts w:ascii="Arial" w:hAnsi="Arial" w:cs="Arial"/>
          <w:iCs/>
          <w:sz w:val="22"/>
          <w:szCs w:val="22"/>
        </w:rPr>
        <w:t xml:space="preserve">Dans le cadre de l’appel d’offre régional 2017-8 l’investissement </w:t>
      </w:r>
      <w:r w:rsidR="00E92E96">
        <w:rPr>
          <w:rFonts w:ascii="Arial" w:hAnsi="Arial" w:cs="Arial"/>
          <w:iCs/>
          <w:sz w:val="22"/>
          <w:szCs w:val="22"/>
        </w:rPr>
        <w:t xml:space="preserve">dispose </w:t>
      </w:r>
      <w:r w:rsidRPr="00896213">
        <w:rPr>
          <w:rFonts w:ascii="Arial" w:hAnsi="Arial" w:cs="Arial"/>
          <w:iCs/>
          <w:sz w:val="22"/>
          <w:szCs w:val="22"/>
        </w:rPr>
        <w:t>d’une enveloppe de 2,2M€</w:t>
      </w:r>
      <w:r>
        <w:rPr>
          <w:rFonts w:ascii="Arial" w:hAnsi="Arial" w:cs="Arial"/>
          <w:iCs/>
          <w:sz w:val="22"/>
          <w:szCs w:val="22"/>
        </w:rPr>
        <w:t xml:space="preserve"> et d’un taux de remboursement maximal de 66%</w:t>
      </w:r>
      <w:r w:rsidRPr="00896213">
        <w:rPr>
          <w:rFonts w:ascii="Arial" w:hAnsi="Arial" w:cs="Arial"/>
          <w:iCs/>
          <w:sz w:val="22"/>
          <w:szCs w:val="22"/>
        </w:rPr>
        <w:t xml:space="preserve">. </w:t>
      </w:r>
    </w:p>
    <w:p w14:paraId="234E0ABE" w14:textId="0AB042B2" w:rsidR="00561CF9" w:rsidRDefault="00561CF9" w:rsidP="004D1D15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 w:rsidRPr="00896213">
        <w:rPr>
          <w:rFonts w:ascii="Arial" w:hAnsi="Arial" w:cs="Arial"/>
          <w:b/>
          <w:sz w:val="22"/>
          <w:szCs w:val="22"/>
        </w:rPr>
        <w:t xml:space="preserve">Le réseau </w:t>
      </w:r>
      <w:r w:rsidR="006A47FD" w:rsidRPr="00896213">
        <w:rPr>
          <w:rFonts w:ascii="Arial" w:hAnsi="Arial" w:cs="Arial"/>
          <w:b/>
          <w:sz w:val="22"/>
          <w:szCs w:val="22"/>
        </w:rPr>
        <w:t>DIM</w:t>
      </w:r>
      <w:r w:rsidR="00B326EA" w:rsidRPr="00896213">
        <w:rPr>
          <w:rFonts w:ascii="Arial" w:hAnsi="Arial" w:cs="Arial"/>
          <w:b/>
          <w:sz w:val="22"/>
          <w:szCs w:val="22"/>
        </w:rPr>
        <w:t>-</w:t>
      </w:r>
      <w:r w:rsidR="006A47FD" w:rsidRPr="00896213">
        <w:rPr>
          <w:rFonts w:ascii="Arial" w:hAnsi="Arial" w:cs="Arial"/>
          <w:b/>
          <w:sz w:val="22"/>
          <w:szCs w:val="22"/>
        </w:rPr>
        <w:t>1HEALTH</w:t>
      </w:r>
      <w:r w:rsidRPr="00896213">
        <w:rPr>
          <w:rFonts w:ascii="Arial" w:hAnsi="Arial" w:cs="Arial"/>
          <w:b/>
          <w:sz w:val="22"/>
          <w:szCs w:val="22"/>
        </w:rPr>
        <w:t xml:space="preserve"> coordonne la sélection </w:t>
      </w:r>
      <w:r w:rsidR="00B326EA" w:rsidRPr="00896213">
        <w:rPr>
          <w:rFonts w:ascii="Arial" w:hAnsi="Arial" w:cs="Arial"/>
          <w:b/>
          <w:sz w:val="22"/>
          <w:szCs w:val="22"/>
        </w:rPr>
        <w:t xml:space="preserve">de projets scientifiques </w:t>
      </w:r>
      <w:r w:rsidR="00B326EA" w:rsidRPr="00896213">
        <w:rPr>
          <w:rFonts w:ascii="Arial" w:hAnsi="Arial"/>
          <w:sz w:val="22"/>
          <w:szCs w:val="22"/>
        </w:rPr>
        <w:t xml:space="preserve">de la communauté francilienne dans le domaine de l’infectiologie en s’appuyant sur le concept « Un monde, une santé ». La vision « Une seule santé » a émergé dans un contexte de changement climatique, de croissance démographique à l’échelle mondiale, de raréfaction des ressources naturelles, de pression sanitaire mouvante aussi bien dans la population humaine que dans les populations animales. </w:t>
      </w:r>
      <w:r w:rsidR="00B326EA" w:rsidRPr="00896213">
        <w:rPr>
          <w:rFonts w:ascii="Arial" w:hAnsi="Arial" w:cs="Arial"/>
          <w:b/>
          <w:sz w:val="22"/>
          <w:szCs w:val="22"/>
        </w:rPr>
        <w:t>Les projets intégrant ce concept</w:t>
      </w:r>
      <w:r w:rsidRPr="00896213">
        <w:rPr>
          <w:rFonts w:ascii="Arial" w:hAnsi="Arial" w:cs="Arial"/>
          <w:b/>
          <w:sz w:val="22"/>
          <w:szCs w:val="22"/>
        </w:rPr>
        <w:t xml:space="preserve"> seront proposés au financement de la Région Île-de-</w:t>
      </w:r>
      <w:r w:rsidR="00771BA4" w:rsidRPr="00896213">
        <w:rPr>
          <w:rFonts w:ascii="Arial" w:hAnsi="Arial" w:cs="Arial"/>
          <w:b/>
          <w:sz w:val="22"/>
          <w:szCs w:val="22"/>
        </w:rPr>
        <w:t>France pour une aide aux séminaires et manifestations scientifiques</w:t>
      </w:r>
      <w:r w:rsidRPr="00896213">
        <w:rPr>
          <w:rFonts w:ascii="Arial" w:hAnsi="Arial" w:cs="Arial"/>
          <w:b/>
          <w:sz w:val="22"/>
          <w:szCs w:val="22"/>
        </w:rPr>
        <w:t>.</w:t>
      </w:r>
    </w:p>
    <w:p w14:paraId="3949231F" w14:textId="77777777" w:rsidR="00771BA4" w:rsidRPr="00896213" w:rsidRDefault="00771BA4" w:rsidP="004D1D15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/>
        <w:ind w:firstLine="0"/>
        <w:rPr>
          <w:rFonts w:ascii="Arial" w:hAnsi="Arial" w:cs="Arial"/>
          <w:spacing w:val="-2"/>
          <w:sz w:val="22"/>
          <w:szCs w:val="22"/>
        </w:rPr>
      </w:pPr>
      <w:r w:rsidRPr="00896213">
        <w:rPr>
          <w:rFonts w:ascii="Arial" w:hAnsi="Arial" w:cs="Arial"/>
          <w:spacing w:val="-2"/>
          <w:sz w:val="22"/>
          <w:szCs w:val="22"/>
        </w:rPr>
        <w:t xml:space="preserve">Les thèmes de recherche prioritaires traités par cet appel à projets concernent la bactériologie, la mycologie, la parasitologie, la virologie, ainsi que les agents transmissibles non conventionnels (prions). Ils sont regroupés en 3 axes thématiques décrits ci-dessous. </w:t>
      </w:r>
    </w:p>
    <w:p w14:paraId="45D52039" w14:textId="77777777" w:rsidR="00771BA4" w:rsidRPr="00896213" w:rsidRDefault="00771BA4" w:rsidP="00771BA4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539"/>
        <w:rPr>
          <w:rFonts w:ascii="Arial" w:hAnsi="Arial" w:cs="Arial"/>
          <w:spacing w:val="-2"/>
          <w:sz w:val="22"/>
          <w:szCs w:val="22"/>
        </w:rPr>
      </w:pPr>
    </w:p>
    <w:p w14:paraId="198F3189" w14:textId="1CE0D0A0" w:rsidR="00E92E96" w:rsidRPr="0008200B" w:rsidRDefault="00F658C9" w:rsidP="00E92E9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Chaque projet soumis au DIM-</w:t>
      </w:r>
      <w:r w:rsidR="00E92E96">
        <w:rPr>
          <w:rFonts w:ascii="Arial" w:hAnsi="Arial" w:cs="Arial"/>
          <w:sz w:val="22"/>
          <w:szCs w:val="22"/>
        </w:rPr>
        <w:t>1HEALTH</w:t>
      </w:r>
      <w:r w:rsidR="00E92E96" w:rsidRPr="0008200B">
        <w:rPr>
          <w:rFonts w:ascii="Arial" w:hAnsi="Arial" w:cs="Arial"/>
          <w:sz w:val="22"/>
          <w:szCs w:val="22"/>
        </w:rPr>
        <w:t xml:space="preserve"> devra être associé à </w:t>
      </w:r>
      <w:r w:rsidR="00E92E96">
        <w:rPr>
          <w:rFonts w:ascii="Arial" w:hAnsi="Arial" w:cs="Arial"/>
          <w:sz w:val="22"/>
          <w:szCs w:val="22"/>
        </w:rPr>
        <w:t xml:space="preserve">au moins </w:t>
      </w:r>
      <w:r w:rsidR="00E92E96" w:rsidRPr="0008200B">
        <w:rPr>
          <w:rFonts w:ascii="Arial" w:hAnsi="Arial" w:cs="Arial"/>
          <w:sz w:val="22"/>
          <w:szCs w:val="22"/>
        </w:rPr>
        <w:t xml:space="preserve">l'un des </w:t>
      </w:r>
      <w:r w:rsidR="00E92E96">
        <w:rPr>
          <w:rFonts w:ascii="Arial" w:hAnsi="Arial" w:cs="Arial"/>
          <w:sz w:val="22"/>
          <w:szCs w:val="22"/>
        </w:rPr>
        <w:t xml:space="preserve">axes </w:t>
      </w:r>
      <w:r w:rsidR="00E92E96" w:rsidRPr="0008200B">
        <w:rPr>
          <w:rFonts w:ascii="Arial" w:hAnsi="Arial" w:cs="Arial"/>
          <w:sz w:val="22"/>
          <w:szCs w:val="22"/>
        </w:rPr>
        <w:t xml:space="preserve">thématiques </w:t>
      </w:r>
      <w:r w:rsidR="00E92E96">
        <w:rPr>
          <w:rFonts w:ascii="Arial" w:hAnsi="Arial" w:cs="Arial"/>
          <w:sz w:val="22"/>
          <w:szCs w:val="22"/>
        </w:rPr>
        <w:t>suivant</w:t>
      </w:r>
      <w:r w:rsidR="00E92E96" w:rsidRPr="0008200B">
        <w:rPr>
          <w:rFonts w:ascii="Arial" w:hAnsi="Arial" w:cs="Arial"/>
          <w:sz w:val="22"/>
          <w:szCs w:val="22"/>
        </w:rPr>
        <w:t xml:space="preserve"> </w:t>
      </w:r>
      <w:r w:rsidR="00E92E96">
        <w:rPr>
          <w:rFonts w:ascii="Arial" w:hAnsi="Arial" w:cs="Arial"/>
          <w:sz w:val="22"/>
          <w:szCs w:val="22"/>
        </w:rPr>
        <w:t>avec une finalité applicative marquée en intégrant la chaîne « dépistage-traitement-prévention-suivi-acceptation sociétale » qui permet de mieux répondre aux besoins liés aux émergences sanitaires</w:t>
      </w:r>
      <w:r w:rsidR="00E92E96" w:rsidRPr="0008200B">
        <w:rPr>
          <w:rFonts w:ascii="Arial" w:hAnsi="Arial" w:cs="Arial"/>
          <w:sz w:val="22"/>
          <w:szCs w:val="22"/>
        </w:rPr>
        <w:t>:</w:t>
      </w:r>
    </w:p>
    <w:p w14:paraId="611F41E6" w14:textId="77777777" w:rsidR="00F658C9" w:rsidRPr="0008200B" w:rsidRDefault="00F658C9" w:rsidP="00F658C9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07300FAA" w14:textId="77777777" w:rsidR="00F658C9" w:rsidRPr="0008200B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1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> </w:t>
      </w:r>
      <w:r w:rsidRPr="00A22932">
        <w:rPr>
          <w:rFonts w:ascii="Arial" w:hAnsi="Arial" w:cs="Arial"/>
          <w:color w:val="3366FF"/>
          <w:sz w:val="22"/>
          <w:szCs w:val="22"/>
        </w:rPr>
        <w:t>:</w:t>
      </w:r>
      <w:r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Anticiper les émergences en infectiologie humaine et animale</w:t>
      </w:r>
    </w:p>
    <w:p w14:paraId="59D5B0F1" w14:textId="77777777" w:rsidR="00F658C9" w:rsidRPr="0008200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Apport des méthodologies à haut débit</w:t>
      </w:r>
    </w:p>
    <w:p w14:paraId="75F1F2A0" w14:textId="77777777" w:rsidR="00F658C9" w:rsidRPr="0008200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Etude des impacts environnementaux (« exposome », résistance dont l’antibiorésistance, changement climatique) sur les agents pathogènes infectieux et le « pathobiome »</w:t>
      </w:r>
    </w:p>
    <w:p w14:paraId="5DF5E599" w14:textId="77777777" w:rsidR="00F658C9" w:rsidRPr="008E04BB" w:rsidRDefault="00F658C9" w:rsidP="00F658C9">
      <w:pPr>
        <w:numPr>
          <w:ilvl w:val="0"/>
          <w:numId w:val="7"/>
        </w:num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Surveillance épidémiologique incluant la compétence vectorielle, l’analyse des réservoirs et de risque structurel d’émergence et de propagation des dangers (agents pathogènes infectieux).</w:t>
      </w:r>
    </w:p>
    <w:p w14:paraId="3D7619FD" w14:textId="77777777" w:rsidR="00F658C9" w:rsidRPr="00E04199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ind w:left="0" w:firstLine="0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2 :</w:t>
      </w:r>
      <w:r>
        <w:rPr>
          <w:rFonts w:ascii="Arial" w:hAnsi="Arial" w:cs="Arial"/>
          <w:b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Prévenir et traiter les maladies infectieuses</w:t>
      </w:r>
    </w:p>
    <w:p w14:paraId="76CFDEF7" w14:textId="77777777" w:rsidR="00F658C9" w:rsidRPr="0008200B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Approches innovantes de vaccination</w:t>
      </w:r>
    </w:p>
    <w:p w14:paraId="1FA9A4B1" w14:textId="77777777" w:rsidR="00F658C9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Nouvelles stratégies thérapeutiques (homme ou animal)</w:t>
      </w:r>
    </w:p>
    <w:p w14:paraId="4A1FD0A0" w14:textId="77777777" w:rsidR="00F658C9" w:rsidRPr="00C97F16" w:rsidRDefault="00F658C9" w:rsidP="00F658C9">
      <w:pPr>
        <w:numPr>
          <w:ilvl w:val="0"/>
          <w:numId w:val="8"/>
        </w:numPr>
        <w:tabs>
          <w:tab w:val="left" w:pos="1134"/>
        </w:tabs>
        <w:suppressAutoHyphens w:val="0"/>
        <w:spacing w:after="120" w:line="300" w:lineRule="exact"/>
        <w:rPr>
          <w:rFonts w:ascii="Arial" w:hAnsi="Arial" w:cs="Arial"/>
          <w:sz w:val="22"/>
          <w:szCs w:val="22"/>
        </w:rPr>
      </w:pPr>
      <w:r w:rsidRPr="00C97F16">
        <w:rPr>
          <w:rFonts w:ascii="Arial" w:hAnsi="Arial" w:cs="Arial"/>
          <w:sz w:val="22"/>
          <w:szCs w:val="22"/>
        </w:rPr>
        <w:t>Impact de la variabilité génétique des hôtes pour leurs défenses immunitaires face aux pathogènes et les réponses à la vaccination </w:t>
      </w:r>
    </w:p>
    <w:p w14:paraId="4193580D" w14:textId="77777777" w:rsidR="00F658C9" w:rsidRPr="00E04199" w:rsidRDefault="00F658C9" w:rsidP="00F658C9">
      <w:pPr>
        <w:numPr>
          <w:ilvl w:val="0"/>
          <w:numId w:val="2"/>
        </w:numPr>
        <w:tabs>
          <w:tab w:val="clear" w:pos="360"/>
          <w:tab w:val="num" w:pos="567"/>
          <w:tab w:val="left" w:pos="1134"/>
        </w:tabs>
        <w:suppressAutoHyphens w:val="0"/>
        <w:spacing w:after="120" w:line="300" w:lineRule="exact"/>
        <w:ind w:left="1416" w:hanging="1416"/>
        <w:rPr>
          <w:rFonts w:ascii="Arial" w:hAnsi="Arial" w:cs="Arial"/>
          <w:b/>
          <w:color w:val="31849B" w:themeColor="accent5" w:themeShade="BF"/>
          <w:sz w:val="22"/>
          <w:szCs w:val="22"/>
        </w:rPr>
      </w:pP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AXE 3 :</w:t>
      </w:r>
      <w:r w:rsidRPr="00C97F16">
        <w:rPr>
          <w:rFonts w:ascii="Arial" w:hAnsi="Arial" w:cs="Arial"/>
          <w:color w:val="3366FF"/>
          <w:sz w:val="22"/>
          <w:szCs w:val="22"/>
        </w:rPr>
        <w:tab/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Perceptions sociales</w:t>
      </w:r>
      <w:r w:rsidRPr="00E04199">
        <w:rPr>
          <w:rFonts w:ascii="Arial" w:hAnsi="Arial" w:cs="Arial"/>
          <w:color w:val="31849B" w:themeColor="accent5" w:themeShade="BF"/>
          <w:sz w:val="22"/>
          <w:szCs w:val="22"/>
        </w:rPr>
        <w:t xml:space="preserve"> </w:t>
      </w:r>
      <w:r w:rsidRPr="00E04199">
        <w:rPr>
          <w:rFonts w:ascii="Arial" w:hAnsi="Arial" w:cs="Arial"/>
          <w:b/>
          <w:color w:val="31849B" w:themeColor="accent5" w:themeShade="BF"/>
          <w:sz w:val="22"/>
          <w:szCs w:val="22"/>
        </w:rPr>
        <w:t>de la prévention et de l’innovation en matière de maladies infectieuses</w:t>
      </w:r>
    </w:p>
    <w:p w14:paraId="4CA5C0F7" w14:textId="77777777" w:rsidR="00F658C9" w:rsidRPr="0008200B" w:rsidRDefault="00F658C9" w:rsidP="00F658C9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Impacts des innovations thérapeutiques et diagnostiques</w:t>
      </w:r>
    </w:p>
    <w:p w14:paraId="0DE8A032" w14:textId="77777777" w:rsidR="00F658C9" w:rsidRPr="0008200B" w:rsidRDefault="00F658C9" w:rsidP="00F658C9">
      <w:pPr>
        <w:numPr>
          <w:ilvl w:val="0"/>
          <w:numId w:val="9"/>
        </w:numPr>
        <w:tabs>
          <w:tab w:val="left" w:pos="1134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spacing w:line="30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 transformations des relations entre humains et animaux</w:t>
      </w:r>
    </w:p>
    <w:p w14:paraId="596027BB" w14:textId="77777777" w:rsidR="00E92E96" w:rsidRDefault="00E92E96" w:rsidP="00E92E96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1DEE7F96" w14:textId="77777777" w:rsidR="00A96838" w:rsidRPr="002A4796" w:rsidRDefault="00A96838" w:rsidP="00A96838">
      <w:pPr>
        <w:pStyle w:val="Retraitcorpsdetexte"/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jc w:val="center"/>
        <w:rPr>
          <w:rFonts w:ascii="Arial" w:hAnsi="Arial" w:cs="Arial"/>
          <w:b/>
          <w:spacing w:val="-2"/>
          <w:sz w:val="22"/>
          <w:szCs w:val="22"/>
        </w:rPr>
      </w:pPr>
      <w:r w:rsidRPr="002A4796">
        <w:rPr>
          <w:rFonts w:ascii="Arial" w:hAnsi="Arial" w:cs="Arial"/>
          <w:b/>
          <w:spacing w:val="-2"/>
          <w:sz w:val="22"/>
          <w:szCs w:val="22"/>
        </w:rPr>
        <w:t>Le projet scientifique pourra être rédigé en français ou en anglais.</w:t>
      </w:r>
    </w:p>
    <w:p w14:paraId="61A1572F" w14:textId="18208C85" w:rsidR="00A96838" w:rsidRPr="0008200B" w:rsidRDefault="00A96838" w:rsidP="00A96838">
      <w:pPr>
        <w:pStyle w:val="Retrait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line="300" w:lineRule="exact"/>
        <w:ind w:firstLine="0"/>
        <w:rPr>
          <w:rFonts w:ascii="Arial" w:hAnsi="Arial" w:cs="Arial"/>
          <w:sz w:val="22"/>
          <w:szCs w:val="22"/>
        </w:rPr>
      </w:pPr>
      <w:r w:rsidRPr="0008200B">
        <w:rPr>
          <w:rFonts w:ascii="Arial" w:hAnsi="Arial" w:cs="Arial"/>
          <w:sz w:val="22"/>
          <w:szCs w:val="22"/>
        </w:rPr>
        <w:t>La sélection sera faite sur la qualité scientifique des projets associés à la demande, la plus-value scientifique de l’investissement proposé, sa cohérence avec les axes du DIM</w:t>
      </w:r>
      <w:r>
        <w:rPr>
          <w:rFonts w:ascii="Arial" w:hAnsi="Arial" w:cs="Arial"/>
          <w:sz w:val="22"/>
          <w:szCs w:val="22"/>
        </w:rPr>
        <w:t xml:space="preserve"> et du concept « Un monde, une santé »,</w:t>
      </w:r>
      <w:r w:rsidRPr="0008200B">
        <w:rPr>
          <w:rFonts w:ascii="Arial" w:hAnsi="Arial" w:cs="Arial"/>
          <w:sz w:val="22"/>
          <w:szCs w:val="22"/>
        </w:rPr>
        <w:t xml:space="preserve"> son caractère structurant</w:t>
      </w:r>
      <w:r>
        <w:rPr>
          <w:rFonts w:ascii="Arial" w:hAnsi="Arial" w:cs="Arial"/>
          <w:sz w:val="22"/>
          <w:szCs w:val="22"/>
        </w:rPr>
        <w:t xml:space="preserve"> pour la communauté scientifique </w:t>
      </w:r>
      <w:r w:rsidRPr="00662BE8">
        <w:rPr>
          <w:rFonts w:ascii="Arial" w:hAnsi="Arial" w:cs="Arial"/>
          <w:sz w:val="22"/>
          <w:szCs w:val="22"/>
        </w:rPr>
        <w:t xml:space="preserve">et sa valorisation par des applications concrètes, </w:t>
      </w:r>
      <w:r w:rsidRPr="00662BE8">
        <w:rPr>
          <w:rFonts w:ascii="Arial" w:hAnsi="Arial" w:cs="Arial"/>
          <w:sz w:val="22"/>
          <w:szCs w:val="22"/>
          <w:u w:val="single"/>
        </w:rPr>
        <w:t>point déterminant</w:t>
      </w:r>
      <w:r w:rsidRPr="00662BE8">
        <w:rPr>
          <w:rFonts w:ascii="Arial" w:hAnsi="Arial" w:cs="Arial"/>
          <w:sz w:val="22"/>
          <w:szCs w:val="22"/>
        </w:rPr>
        <w:t xml:space="preserve"> au niveau de l’évaluation des projets (valorisation possible à court terme, création de startup….).</w:t>
      </w:r>
    </w:p>
    <w:p w14:paraId="18420F14" w14:textId="77777777" w:rsidR="00771BA4" w:rsidRDefault="00771BA4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339F6BAA" w14:textId="77777777" w:rsidR="00A96838" w:rsidRPr="00896213" w:rsidRDefault="00A96838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09C189F3" w14:textId="4D7DF30E" w:rsidR="006215C5" w:rsidRPr="00896213" w:rsidRDefault="006215C5" w:rsidP="006215C5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</w:rPr>
        <w:t xml:space="preserve">Dans le cadre de l’appel d’offre investissement, </w:t>
      </w:r>
      <w:r>
        <w:rPr>
          <w:rFonts w:ascii="Arial" w:hAnsi="Arial"/>
          <w:b/>
          <w:sz w:val="22"/>
          <w:szCs w:val="22"/>
        </w:rPr>
        <w:t xml:space="preserve">un investissement unitaire est demandé. Le minimum éligible est de </w:t>
      </w:r>
      <w:r w:rsidR="00CE5B09">
        <w:rPr>
          <w:rFonts w:ascii="Arial" w:hAnsi="Arial"/>
          <w:b/>
          <w:sz w:val="22"/>
          <w:szCs w:val="22"/>
        </w:rPr>
        <w:t>5</w:t>
      </w:r>
      <w:r>
        <w:rPr>
          <w:rFonts w:ascii="Arial" w:hAnsi="Arial"/>
          <w:b/>
          <w:sz w:val="22"/>
          <w:szCs w:val="22"/>
        </w:rPr>
        <w:t xml:space="preserve">0k€ en incluant la maintenance sur 3 ans et les frais d’installation </w:t>
      </w:r>
      <w:r w:rsidR="00E92E96">
        <w:rPr>
          <w:rFonts w:ascii="Arial" w:hAnsi="Arial"/>
          <w:b/>
          <w:sz w:val="22"/>
          <w:szCs w:val="22"/>
        </w:rPr>
        <w:t xml:space="preserve">éventuels </w:t>
      </w:r>
      <w:r>
        <w:rPr>
          <w:rFonts w:ascii="Arial" w:hAnsi="Arial"/>
          <w:b/>
          <w:sz w:val="22"/>
          <w:szCs w:val="22"/>
        </w:rPr>
        <w:t xml:space="preserve">du matériel. </w:t>
      </w:r>
    </w:p>
    <w:p w14:paraId="1124D6FE" w14:textId="1C4B246F" w:rsidR="00771BA4" w:rsidRPr="00896213" w:rsidRDefault="00771BA4" w:rsidP="00937D40">
      <w:pPr>
        <w:widowControl w:val="0"/>
        <w:autoSpaceDE w:val="0"/>
        <w:autoSpaceDN w:val="0"/>
        <w:adjustRightInd w:val="0"/>
        <w:jc w:val="both"/>
        <w:rPr>
          <w:rFonts w:ascii="Arial" w:hAnsi="Arial"/>
          <w:sz w:val="22"/>
          <w:szCs w:val="22"/>
          <w:lang w:eastAsia="ja-JP"/>
        </w:rPr>
      </w:pPr>
    </w:p>
    <w:p w14:paraId="55C72F26" w14:textId="7FC16C6C" w:rsidR="00A31EE5" w:rsidRPr="00896213" w:rsidRDefault="00A31EE5">
      <w:pPr>
        <w:suppressAutoHyphens w:val="0"/>
        <w:rPr>
          <w:rFonts w:ascii="Arial" w:eastAsia="ヒラギノ角ゴ Pro W3" w:hAnsi="Arial"/>
          <w:b/>
          <w:color w:val="000000"/>
          <w:sz w:val="22"/>
          <w:szCs w:val="22"/>
          <w:lang w:eastAsia="fr-FR"/>
        </w:rPr>
      </w:pPr>
      <w:r w:rsidRPr="00896213">
        <w:rPr>
          <w:rFonts w:ascii="Arial" w:hAnsi="Arial"/>
          <w:b/>
          <w:sz w:val="22"/>
          <w:szCs w:val="22"/>
        </w:rPr>
        <w:br w:type="page"/>
      </w:r>
    </w:p>
    <w:p w14:paraId="3A696F7C" w14:textId="77777777" w:rsidR="00771BA4" w:rsidRPr="00896213" w:rsidRDefault="00771BA4" w:rsidP="00771BA4">
      <w:pPr>
        <w:pStyle w:val="NormalWeb1"/>
        <w:tabs>
          <w:tab w:val="left" w:pos="567"/>
        </w:tabs>
        <w:spacing w:after="0" w:line="300" w:lineRule="exact"/>
        <w:jc w:val="both"/>
        <w:rPr>
          <w:rFonts w:ascii="Arial" w:hAnsi="Arial"/>
          <w:b/>
          <w:sz w:val="22"/>
          <w:szCs w:val="22"/>
        </w:rPr>
      </w:pPr>
    </w:p>
    <w:p w14:paraId="03FEDFA9" w14:textId="77777777" w:rsidR="00561CF9" w:rsidRPr="00896213" w:rsidRDefault="00561CF9" w:rsidP="00A22932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jc w:val="both"/>
        <w:rPr>
          <w:smallCaps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45C7E61" w14:textId="5387F9E8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spacing w:after="120"/>
        <w:rPr>
          <w:rFonts w:ascii="Arial" w:hAnsi="Arial"/>
          <w:b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>Objectif de l’aide</w:t>
      </w:r>
      <w:r w:rsidR="00801EC9">
        <w:rPr>
          <w:rFonts w:ascii="Arial" w:hAnsi="Arial"/>
          <w:b/>
          <w:sz w:val="22"/>
          <w:szCs w:val="22"/>
          <w:lang w:eastAsia="ja-JP"/>
        </w:rPr>
        <w:t> :</w:t>
      </w:r>
    </w:p>
    <w:p w14:paraId="44337DE4" w14:textId="5B9C207D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sz w:val="22"/>
          <w:szCs w:val="22"/>
          <w:lang w:eastAsia="ja-JP"/>
        </w:rPr>
        <w:t>Aider au rayonnement scientifique international de la recherche francilienne et favoriser les</w:t>
      </w:r>
      <w:r w:rsid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échanges scientifiques entre équipes de recherche internationales, par le soutien aux</w:t>
      </w:r>
      <w:r w:rsid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96213">
        <w:rPr>
          <w:rFonts w:ascii="Arial" w:hAnsi="Arial"/>
          <w:sz w:val="22"/>
          <w:szCs w:val="22"/>
          <w:lang w:eastAsia="ja-JP"/>
        </w:rPr>
        <w:t>manifestations scientifiques.</w:t>
      </w:r>
    </w:p>
    <w:p w14:paraId="06716A86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48105039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Bénéficiaires de l’aide 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34E287BB" w14:textId="6BB9B638" w:rsidR="0017160C" w:rsidRPr="00801EC9" w:rsidRDefault="0017160C" w:rsidP="00E92E96">
      <w:pPr>
        <w:pStyle w:val="Paragraphedeliste"/>
        <w:numPr>
          <w:ilvl w:val="0"/>
          <w:numId w:val="6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Etablissements publics de recherche et d'enseignement supérieur.</w:t>
      </w:r>
    </w:p>
    <w:p w14:paraId="355B1652" w14:textId="64A297C3" w:rsidR="0017160C" w:rsidRPr="00801EC9" w:rsidRDefault="0017160C" w:rsidP="00E92E96">
      <w:pPr>
        <w:pStyle w:val="Paragraphedeliste"/>
        <w:widowControl w:val="0"/>
        <w:numPr>
          <w:ilvl w:val="0"/>
          <w:numId w:val="5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01EC9">
        <w:rPr>
          <w:rFonts w:ascii="Arial" w:hAnsi="Arial"/>
          <w:sz w:val="22"/>
          <w:szCs w:val="22"/>
          <w:lang w:eastAsia="ja-JP"/>
        </w:rPr>
        <w:t>Tout organisme privé ou parapublic de formation et de recherche à but non lucratif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: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grandes écoles, fondations ou associations, sociétés savantes, organisations</w:t>
      </w:r>
      <w:r w:rsidR="00801EC9" w:rsidRPr="00801EC9">
        <w:rPr>
          <w:rFonts w:ascii="Arial" w:hAnsi="Arial"/>
          <w:sz w:val="22"/>
          <w:szCs w:val="22"/>
          <w:lang w:eastAsia="ja-JP"/>
        </w:rPr>
        <w:t xml:space="preserve"> </w:t>
      </w:r>
      <w:r w:rsidRPr="00801EC9">
        <w:rPr>
          <w:rFonts w:ascii="Arial" w:hAnsi="Arial"/>
          <w:sz w:val="22"/>
          <w:szCs w:val="22"/>
          <w:lang w:eastAsia="ja-JP"/>
        </w:rPr>
        <w:t>internationales, autres...</w:t>
      </w:r>
    </w:p>
    <w:p w14:paraId="02740756" w14:textId="77777777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</w:p>
    <w:p w14:paraId="384A138F" w14:textId="68F5F244" w:rsidR="0017160C" w:rsidRPr="00896213" w:rsidRDefault="0017160C" w:rsidP="00E92E96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 w:val="0"/>
        <w:autoSpaceDN w:val="0"/>
        <w:adjustRightInd w:val="0"/>
        <w:rPr>
          <w:rFonts w:ascii="Arial" w:hAnsi="Arial"/>
          <w:sz w:val="22"/>
          <w:szCs w:val="22"/>
          <w:lang w:eastAsia="ja-JP"/>
        </w:rPr>
      </w:pPr>
      <w:r w:rsidRPr="00896213">
        <w:rPr>
          <w:rFonts w:ascii="Arial" w:hAnsi="Arial"/>
          <w:b/>
          <w:sz w:val="22"/>
          <w:szCs w:val="22"/>
          <w:lang w:eastAsia="ja-JP"/>
        </w:rPr>
        <w:t xml:space="preserve">Critères d'éligibilité de </w:t>
      </w:r>
      <w:r w:rsidR="00937D40" w:rsidRPr="00896213">
        <w:rPr>
          <w:rFonts w:ascii="Arial" w:hAnsi="Arial"/>
          <w:b/>
          <w:sz w:val="22"/>
          <w:szCs w:val="22"/>
          <w:lang w:eastAsia="ja-JP"/>
        </w:rPr>
        <w:t>l’aide</w:t>
      </w:r>
      <w:r w:rsidRPr="00896213">
        <w:rPr>
          <w:rFonts w:ascii="Arial" w:hAnsi="Arial"/>
          <w:sz w:val="22"/>
          <w:szCs w:val="22"/>
          <w:lang w:eastAsia="ja-JP"/>
        </w:rPr>
        <w:t>:</w:t>
      </w:r>
    </w:p>
    <w:p w14:paraId="4D9D914E" w14:textId="77777777" w:rsidR="00C71426" w:rsidRPr="00896213" w:rsidRDefault="00C71426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1AE74A67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824"/>
        </w:tabs>
        <w:spacing w:line="300" w:lineRule="exact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896213">
        <w:rPr>
          <w:rFonts w:ascii="Arial" w:hAnsi="Arial" w:cs="Arial"/>
          <w:b/>
          <w:sz w:val="22"/>
          <w:szCs w:val="22"/>
          <w:u w:val="single"/>
        </w:rPr>
        <w:t>Pour l’investissement</w:t>
      </w:r>
      <w:r w:rsidRPr="00801EC9">
        <w:rPr>
          <w:rFonts w:ascii="Arial" w:hAnsi="Arial" w:cs="Arial"/>
          <w:b/>
          <w:sz w:val="22"/>
          <w:szCs w:val="22"/>
        </w:rPr>
        <w:t xml:space="preserve"> :</w:t>
      </w:r>
    </w:p>
    <w:p w14:paraId="361E142E" w14:textId="1BBA9BBF" w:rsidR="00937D40" w:rsidRPr="00CE5B09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 financement alloué par la Région Ile de France sera au maximum égal à 66% du budget total HT</w:t>
      </w:r>
      <w:r w:rsidR="00CE5B09">
        <w:rPr>
          <w:rFonts w:ascii="Arial" w:hAnsi="Arial" w:cs="Arial"/>
          <w:sz w:val="22"/>
          <w:szCs w:val="22"/>
        </w:rPr>
        <w:t xml:space="preserve"> pouvant être au maximum de 2M€</w:t>
      </w:r>
      <w:r w:rsidRPr="00CE5B09">
        <w:rPr>
          <w:rFonts w:ascii="Arial" w:hAnsi="Arial" w:cs="Arial"/>
          <w:sz w:val="22"/>
          <w:szCs w:val="22"/>
        </w:rPr>
        <w:t>.</w:t>
      </w:r>
      <w:r w:rsidR="00CE5B09">
        <w:rPr>
          <w:rFonts w:ascii="Arial" w:hAnsi="Arial" w:cs="Arial"/>
          <w:sz w:val="22"/>
          <w:szCs w:val="22"/>
        </w:rPr>
        <w:t xml:space="preserve"> Il sera au minimum dans le cadre de cet appel d’offre de 50k€. </w:t>
      </w:r>
    </w:p>
    <w:p w14:paraId="3AF8FC7B" w14:textId="77777777" w:rsidR="00937D40" w:rsidRPr="00801EC9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>Les projets ayant fait l’objet d’une demande / d’un financement dans le cadre de SESAME, d’un programme Génopole ou d’une autre agence de financement, d’un pôle de compétitivité, ne sont pas éligibles à cet appel à projets.</w:t>
      </w:r>
    </w:p>
    <w:p w14:paraId="7CFAD75E" w14:textId="0ACE00FE" w:rsidR="00937D40" w:rsidRPr="006215C5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801EC9">
        <w:rPr>
          <w:rFonts w:ascii="Arial" w:hAnsi="Arial" w:cs="Arial"/>
          <w:sz w:val="22"/>
          <w:szCs w:val="22"/>
        </w:rPr>
        <w:t xml:space="preserve">Les projets doivent être portés par </w:t>
      </w:r>
      <w:r w:rsidR="00C71426" w:rsidRPr="00801EC9">
        <w:rPr>
          <w:rFonts w:ascii="Arial" w:hAnsi="Arial" w:cs="Arial"/>
          <w:sz w:val="22"/>
          <w:szCs w:val="22"/>
        </w:rPr>
        <w:t>une équipe</w:t>
      </w:r>
      <w:r w:rsidRPr="00801EC9">
        <w:rPr>
          <w:rFonts w:ascii="Arial" w:hAnsi="Arial" w:cs="Arial"/>
          <w:sz w:val="22"/>
          <w:szCs w:val="22"/>
        </w:rPr>
        <w:t xml:space="preserve"> ou </w:t>
      </w:r>
      <w:r w:rsidR="00C71426" w:rsidRPr="00801EC9">
        <w:rPr>
          <w:rFonts w:ascii="Arial" w:hAnsi="Arial" w:cs="Arial"/>
          <w:sz w:val="22"/>
          <w:szCs w:val="22"/>
        </w:rPr>
        <w:t>une institution</w:t>
      </w:r>
      <w:r w:rsidRPr="00801EC9">
        <w:rPr>
          <w:rFonts w:ascii="Arial" w:hAnsi="Arial" w:cs="Arial"/>
          <w:sz w:val="22"/>
          <w:szCs w:val="22"/>
        </w:rPr>
        <w:t xml:space="preserve"> de recherche relevant</w:t>
      </w:r>
      <w:r w:rsidRPr="00801EC9">
        <w:rPr>
          <w:rFonts w:ascii="Arial" w:hAnsi="Arial" w:cs="Arial"/>
          <w:sz w:val="22"/>
          <w:szCs w:val="22"/>
          <w:lang w:eastAsia="x-none" w:bidi="x-none"/>
        </w:rPr>
        <w:t xml:space="preserve"> </w:t>
      </w:r>
      <w:r w:rsidRPr="00801EC9">
        <w:rPr>
          <w:rFonts w:ascii="Arial" w:hAnsi="Arial" w:cs="Arial"/>
          <w:sz w:val="22"/>
          <w:szCs w:val="22"/>
        </w:rPr>
        <w:t xml:space="preserve">du </w:t>
      </w:r>
      <w:r w:rsidRPr="006215C5">
        <w:rPr>
          <w:rFonts w:ascii="Arial" w:hAnsi="Arial" w:cs="Arial"/>
          <w:sz w:val="22"/>
          <w:szCs w:val="22"/>
        </w:rPr>
        <w:t>secteur public et parapublic, ou privé à but non lucratif.</w:t>
      </w:r>
    </w:p>
    <w:p w14:paraId="3E252570" w14:textId="77777777" w:rsidR="00937D40" w:rsidRPr="006215C5" w:rsidRDefault="00937D40" w:rsidP="00E92E96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contextualSpacing w:val="0"/>
        <w:jc w:val="both"/>
        <w:rPr>
          <w:rFonts w:ascii="Arial" w:hAnsi="Arial" w:cs="Arial"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>Les dépenses concernant les équipements subventionnés devront être engagées avant le 31 décembre 2018.</w:t>
      </w:r>
    </w:p>
    <w:p w14:paraId="321A0FEE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both"/>
        <w:rPr>
          <w:rFonts w:ascii="Arial" w:hAnsi="Arial" w:cs="Arial"/>
          <w:sz w:val="22"/>
          <w:szCs w:val="22"/>
        </w:rPr>
      </w:pPr>
    </w:p>
    <w:p w14:paraId="2CE1F9ED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Engagements pris par tous les partenaires du projet </w:t>
      </w:r>
    </w:p>
    <w:p w14:paraId="743DB21D" w14:textId="77777777" w:rsidR="00937D40" w:rsidRPr="00896213" w:rsidRDefault="00937D40" w:rsidP="00E92E96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896213">
        <w:rPr>
          <w:rFonts w:ascii="Arial" w:hAnsi="Arial" w:cs="Arial"/>
          <w:b/>
          <w:sz w:val="28"/>
          <w:szCs w:val="28"/>
          <w:u w:val="single"/>
        </w:rPr>
        <w:t>Si un financement est alloué :</w:t>
      </w:r>
    </w:p>
    <w:p w14:paraId="7DE70B80" w14:textId="77777777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after="120" w:line="300" w:lineRule="exact"/>
        <w:ind w:left="357" w:hanging="357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Envoyer un rapport annuel d’activité et un rapport final au terme du projet.</w:t>
      </w:r>
    </w:p>
    <w:p w14:paraId="23B12F34" w14:textId="77777777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Faire clairement apparaître la contribution régionale pour toutes les actions de communication, les produits et affichages liées au financement (mention "action financée par la Région Ile-de-France" et apposition obligatoire du logotype de la Région).</w:t>
      </w:r>
    </w:p>
    <w:p w14:paraId="5F6CA18D" w14:textId="2D026302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 xml:space="preserve">Participer à tous les évènements </w:t>
      </w:r>
      <w:r w:rsidR="00F658C9">
        <w:rPr>
          <w:rFonts w:ascii="Arial" w:hAnsi="Arial" w:cs="Arial"/>
          <w:sz w:val="22"/>
          <w:szCs w:val="22"/>
        </w:rPr>
        <w:t>auxquels la Région et/ou le DIM-</w:t>
      </w:r>
      <w:r w:rsidRPr="00896213">
        <w:rPr>
          <w:rFonts w:ascii="Arial" w:hAnsi="Arial" w:cs="Arial"/>
          <w:sz w:val="22"/>
          <w:szCs w:val="22"/>
        </w:rPr>
        <w:t>1HEALTH les invitent.</w:t>
      </w:r>
    </w:p>
    <w:p w14:paraId="657E78E2" w14:textId="4F9D0523" w:rsidR="00937D40" w:rsidRPr="00896213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Participer en tant que conférencier à une conférence scientifique ET éventuellement à une conférence grand public</w:t>
      </w:r>
      <w:r w:rsidR="00801EC9">
        <w:rPr>
          <w:rFonts w:ascii="Arial" w:hAnsi="Arial" w:cs="Arial"/>
          <w:sz w:val="22"/>
          <w:szCs w:val="22"/>
        </w:rPr>
        <w:t>,</w:t>
      </w:r>
      <w:r w:rsidRPr="00896213">
        <w:rPr>
          <w:rFonts w:ascii="Arial" w:hAnsi="Arial" w:cs="Arial"/>
          <w:sz w:val="22"/>
          <w:szCs w:val="22"/>
        </w:rPr>
        <w:t xml:space="preserve"> organisées par le DIM</w:t>
      </w:r>
      <w:r w:rsidR="00F658C9">
        <w:rPr>
          <w:rFonts w:ascii="Arial" w:hAnsi="Arial" w:cs="Arial"/>
          <w:sz w:val="22"/>
          <w:szCs w:val="22"/>
        </w:rPr>
        <w:t>-</w:t>
      </w:r>
      <w:r w:rsidRPr="00896213">
        <w:rPr>
          <w:rFonts w:ascii="Arial" w:hAnsi="Arial" w:cs="Arial"/>
          <w:sz w:val="22"/>
          <w:szCs w:val="22"/>
        </w:rPr>
        <w:t>1HEALTH</w:t>
      </w:r>
    </w:p>
    <w:p w14:paraId="4C198523" w14:textId="77777777" w:rsidR="00E92E96" w:rsidRPr="00445CE8" w:rsidRDefault="00E92E96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before="120" w:line="300" w:lineRule="exact"/>
        <w:jc w:val="both"/>
        <w:rPr>
          <w:rFonts w:ascii="Arial" w:hAnsi="Arial" w:cs="Arial"/>
          <w:sz w:val="22"/>
          <w:szCs w:val="22"/>
        </w:rPr>
      </w:pPr>
      <w:r w:rsidRPr="00445CE8">
        <w:rPr>
          <w:rFonts w:ascii="Arial" w:hAnsi="Arial" w:cs="Arial"/>
          <w:sz w:val="22"/>
          <w:szCs w:val="22"/>
        </w:rPr>
        <w:t xml:space="preserve">Accueillir deux étudiants/apprentis franciliens dans le cadre d’un stage court de 2 mois minimum (308 h minimum) chacun. </w:t>
      </w:r>
    </w:p>
    <w:p w14:paraId="78E98624" w14:textId="77777777" w:rsidR="00937D40" w:rsidRDefault="00937D40" w:rsidP="00E92E96">
      <w:pPr>
        <w:numPr>
          <w:ilvl w:val="0"/>
          <w:numId w:val="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  <w:r w:rsidRPr="00896213">
        <w:rPr>
          <w:rFonts w:ascii="Arial" w:hAnsi="Arial" w:cs="Arial"/>
          <w:sz w:val="22"/>
          <w:szCs w:val="22"/>
        </w:rPr>
        <w:t>L’observation de ces obligations sera prise en considération dans l’éligibilité des dossiers à l’occasion d’une prochaine demande.</w:t>
      </w:r>
    </w:p>
    <w:p w14:paraId="70F56D54" w14:textId="77777777" w:rsidR="00E63CD1" w:rsidRPr="00896213" w:rsidRDefault="00E63CD1" w:rsidP="00E63CD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120" w:line="300" w:lineRule="exact"/>
        <w:jc w:val="both"/>
        <w:rPr>
          <w:rFonts w:ascii="Arial" w:hAnsi="Arial" w:cs="Arial"/>
          <w:sz w:val="22"/>
          <w:szCs w:val="22"/>
        </w:rPr>
      </w:pPr>
    </w:p>
    <w:p w14:paraId="47799BC3" w14:textId="77777777" w:rsidR="00E63CD1" w:rsidRDefault="00E63CD1" w:rsidP="00E63CD1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1F596DE5" w14:textId="77777777" w:rsidR="00E63CD1" w:rsidRDefault="00E63CD1" w:rsidP="00E63CD1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77E418A6" w14:textId="69D68C97" w:rsidR="00E63CD1" w:rsidRDefault="00937D40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6215C5">
        <w:rPr>
          <w:rFonts w:ascii="Arial" w:hAnsi="Arial" w:cs="Arial"/>
          <w:sz w:val="22"/>
          <w:szCs w:val="22"/>
        </w:rPr>
        <w:t xml:space="preserve">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="00E63CD1"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 w:rsidR="00E63CD1">
        <w:rPr>
          <w:rFonts w:ascii="Arial" w:hAnsi="Arial" w:cs="Arial"/>
          <w:b/>
          <w:bCs/>
          <w:i/>
          <w:sz w:val="22"/>
          <w:szCs w:val="22"/>
        </w:rPr>
        <w:t xml:space="preserve">téléchargé  à l’adresse </w:t>
      </w:r>
      <w:hyperlink r:id="rId8" w:history="1">
        <w:r w:rsidR="00512BF4" w:rsidRPr="00512BF4">
          <w:rPr>
            <w:rStyle w:val="Lienhypertexte"/>
            <w:rFonts w:ascii="Arial" w:hAnsi="Arial" w:cs="Arial"/>
            <w:b/>
            <w:bCs/>
            <w:i/>
            <w:sz w:val="22"/>
            <w:szCs w:val="22"/>
          </w:rPr>
          <w:t>https://www.anses.fr/fr/content/dim1health-2017</w:t>
        </w:r>
      </w:hyperlink>
      <w:r w:rsidR="00E63CD1">
        <w:rPr>
          <w:rFonts w:ascii="Arial" w:hAnsi="Arial" w:cs="Arial"/>
          <w:b/>
          <w:bCs/>
          <w:i/>
          <w:sz w:val="22"/>
          <w:szCs w:val="22"/>
        </w:rPr>
        <w:t xml:space="preserve"> , </w:t>
      </w:r>
      <w:r w:rsidR="00E63CD1"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="00E63CD1"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 w:rsidR="00E63CD1"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049298F6" w14:textId="77777777" w:rsidR="00E63CD1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</w:pPr>
      <w:r>
        <w:rPr>
          <w:rFonts w:ascii="Arial" w:hAnsi="Arial" w:cs="Arial"/>
          <w:b/>
          <w:i/>
          <w:sz w:val="22"/>
          <w:szCs w:val="22"/>
        </w:rPr>
        <w:t>dim1health2017@anses.fr</w:t>
      </w:r>
      <w:r w:rsidRPr="00BC69F5">
        <w:rPr>
          <w:rFonts w:ascii="Arial" w:hAnsi="Arial" w:cs="Arial"/>
          <w:b/>
          <w:i/>
          <w:sz w:val="22"/>
          <w:szCs w:val="22"/>
        </w:rPr>
        <w:t> </w:t>
      </w:r>
    </w:p>
    <w:p w14:paraId="0702C434" w14:textId="77777777" w:rsidR="00E63CD1" w:rsidRPr="00BC69F5" w:rsidRDefault="00834874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rPr>
          <w:rFonts w:ascii="Arial" w:hAnsi="Arial" w:cs="Arial"/>
          <w:sz w:val="22"/>
          <w:szCs w:val="22"/>
        </w:rPr>
      </w:pPr>
      <w:hyperlink r:id="rId9" w:history="1"/>
    </w:p>
    <w:p w14:paraId="102DA029" w14:textId="10D6C5C5" w:rsidR="00E63CD1" w:rsidRPr="00D6759E" w:rsidRDefault="00E63CD1" w:rsidP="00E63CD1">
      <w:pPr>
        <w:pStyle w:val="Retraitcorpsdetexte"/>
        <w:pBdr>
          <w:top w:val="none" w:sz="0" w:space="0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E36C0A" w:themeFill="accent6" w:themeFillShade="BF"/>
        <w:spacing w:line="300" w:lineRule="exact"/>
        <w:ind w:firstLine="0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</w:rPr>
      </w:pP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 xml:space="preserve">Date limite de dépôt des dossiers : 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15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/0</w:t>
      </w:r>
      <w:r>
        <w:rPr>
          <w:rFonts w:ascii="Arial" w:hAnsi="Arial" w:cs="Arial"/>
          <w:b/>
          <w:color w:val="FFFFFF" w:themeColor="background1"/>
          <w:sz w:val="22"/>
          <w:szCs w:val="22"/>
        </w:rPr>
        <w:t>7</w:t>
      </w:r>
      <w:r w:rsidRPr="00D6759E">
        <w:rPr>
          <w:rFonts w:ascii="Arial" w:hAnsi="Arial" w:cs="Arial"/>
          <w:b/>
          <w:color w:val="FFFFFF" w:themeColor="background1"/>
          <w:sz w:val="22"/>
          <w:szCs w:val="22"/>
        </w:rPr>
        <w:t>/2017</w:t>
      </w:r>
      <w:r w:rsidRPr="00D6759E">
        <w:rPr>
          <w:rFonts w:ascii="Arial" w:hAnsi="Arial" w:cs="Arial"/>
          <w:b/>
          <w:bCs/>
          <w:color w:val="FFFFFF" w:themeColor="background1"/>
          <w:sz w:val="22"/>
          <w:szCs w:val="22"/>
        </w:rPr>
        <w:t xml:space="preserve"> à 12h00</w:t>
      </w:r>
    </w:p>
    <w:p w14:paraId="4166113F" w14:textId="77777777" w:rsidR="00E63CD1" w:rsidRPr="00BC69F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</w:p>
    <w:p w14:paraId="03B07B40" w14:textId="77777777" w:rsidR="00E63CD1" w:rsidRPr="00BC69F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6056"/>
        </w:tabs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Classement des dossiers par </w:t>
      </w:r>
      <w:r>
        <w:rPr>
          <w:rFonts w:ascii="Arial" w:hAnsi="Arial" w:cs="Arial"/>
          <w:sz w:val="22"/>
          <w:szCs w:val="22"/>
        </w:rPr>
        <w:t>le CS du DIM-1HEALTH</w:t>
      </w:r>
      <w:r w:rsidRPr="00BC69F5">
        <w:rPr>
          <w:rFonts w:ascii="Arial" w:hAnsi="Arial" w:cs="Arial"/>
          <w:sz w:val="22"/>
          <w:szCs w:val="22"/>
        </w:rPr>
        <w:t xml:space="preserve"> fin </w:t>
      </w:r>
      <w:r>
        <w:rPr>
          <w:rFonts w:ascii="Arial" w:hAnsi="Arial" w:cs="Arial"/>
          <w:sz w:val="22"/>
          <w:szCs w:val="22"/>
        </w:rPr>
        <w:t>septembre</w:t>
      </w:r>
      <w:r w:rsidRPr="00BC69F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  <w:r w:rsidRPr="00BC69F5">
        <w:rPr>
          <w:rFonts w:ascii="Arial" w:hAnsi="Arial" w:cs="Arial"/>
          <w:sz w:val="22"/>
          <w:szCs w:val="22"/>
        </w:rPr>
        <w:t>.</w:t>
      </w:r>
    </w:p>
    <w:p w14:paraId="2475062A" w14:textId="77777777" w:rsidR="00E63CD1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Réponse définitive à la date du vote du programme par le Conseil Régional </w:t>
      </w:r>
    </w:p>
    <w:p w14:paraId="55617FE3" w14:textId="387A50C6" w:rsidR="00A22932" w:rsidRPr="006215C5" w:rsidRDefault="00E63CD1" w:rsidP="00E63CD1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sz w:val="22"/>
          <w:szCs w:val="22"/>
        </w:rPr>
      </w:pPr>
      <w:r w:rsidRPr="00BC69F5">
        <w:rPr>
          <w:rFonts w:ascii="Arial" w:hAnsi="Arial" w:cs="Arial"/>
          <w:sz w:val="22"/>
          <w:szCs w:val="22"/>
        </w:rPr>
        <w:t xml:space="preserve">(prévu en </w:t>
      </w:r>
      <w:r>
        <w:rPr>
          <w:rFonts w:ascii="Arial" w:hAnsi="Arial" w:cs="Arial"/>
          <w:sz w:val="22"/>
          <w:szCs w:val="22"/>
        </w:rPr>
        <w:t>octobre</w:t>
      </w:r>
      <w:r w:rsidRPr="00BC69F5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7</w:t>
      </w:r>
      <w:r w:rsidRPr="00BC69F5">
        <w:rPr>
          <w:rFonts w:ascii="Arial" w:hAnsi="Arial" w:cs="Arial"/>
          <w:sz w:val="22"/>
          <w:szCs w:val="22"/>
        </w:rPr>
        <w:t>).</w:t>
      </w:r>
    </w:p>
    <w:p w14:paraId="1874158A" w14:textId="77777777" w:rsidR="00A22932" w:rsidRPr="006215C5" w:rsidRDefault="00A22932" w:rsidP="00A22932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rPr>
          <w:rFonts w:ascii="Arial" w:hAnsi="Arial" w:cs="Arial"/>
          <w:sz w:val="22"/>
          <w:szCs w:val="22"/>
        </w:rPr>
      </w:pPr>
    </w:p>
    <w:p w14:paraId="6DFCAB30" w14:textId="77777777" w:rsidR="00561CF9" w:rsidRPr="006215C5" w:rsidRDefault="00561CF9" w:rsidP="00A22932">
      <w:pPr>
        <w:pStyle w:val="Retraitcorpsdetexte"/>
        <w:keepNext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00" w:lineRule="exact"/>
        <w:ind w:firstLine="0"/>
        <w:jc w:val="left"/>
        <w:rPr>
          <w:rFonts w:ascii="Arial" w:hAnsi="Arial" w:cs="Arial"/>
          <w:spacing w:val="-2"/>
          <w:sz w:val="22"/>
          <w:szCs w:val="22"/>
        </w:rPr>
      </w:pPr>
    </w:p>
    <w:p w14:paraId="6A6518EE" w14:textId="4D88F85D" w:rsidR="00A257B3" w:rsidRDefault="00561CF9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 w:rsidRPr="00A257B3">
        <w:rPr>
          <w:rFonts w:ascii="Arial" w:hAnsi="Arial" w:cs="Arial"/>
          <w:sz w:val="22"/>
          <w:szCs w:val="22"/>
        </w:rPr>
        <w:t>La sélection sera</w:t>
      </w:r>
      <w:r w:rsidR="00771BA4" w:rsidRPr="00A257B3">
        <w:rPr>
          <w:rFonts w:ascii="Arial" w:hAnsi="Arial" w:cs="Arial"/>
          <w:sz w:val="22"/>
          <w:szCs w:val="22"/>
        </w:rPr>
        <w:t xml:space="preserve"> réalisée par le CS élargi </w:t>
      </w:r>
      <w:r w:rsidR="00E92E96">
        <w:rPr>
          <w:rFonts w:ascii="Arial" w:hAnsi="Arial" w:cs="Arial"/>
          <w:sz w:val="22"/>
          <w:szCs w:val="22"/>
        </w:rPr>
        <w:t>du DIM</w:t>
      </w:r>
      <w:r w:rsidR="00F658C9">
        <w:rPr>
          <w:rFonts w:ascii="Arial" w:hAnsi="Arial" w:cs="Arial"/>
          <w:sz w:val="22"/>
          <w:szCs w:val="22"/>
        </w:rPr>
        <w:t>-</w:t>
      </w:r>
      <w:r w:rsidR="00E92E96">
        <w:rPr>
          <w:rFonts w:ascii="Arial" w:hAnsi="Arial" w:cs="Arial"/>
          <w:sz w:val="22"/>
          <w:szCs w:val="22"/>
        </w:rPr>
        <w:t xml:space="preserve">1HEALTH </w:t>
      </w:r>
      <w:r w:rsidR="00896213" w:rsidRPr="00A257B3">
        <w:rPr>
          <w:rFonts w:ascii="Arial" w:hAnsi="Arial" w:cs="Arial"/>
          <w:sz w:val="22"/>
          <w:szCs w:val="22"/>
        </w:rPr>
        <w:t>après avis de deux rapporteurs</w:t>
      </w:r>
      <w:r w:rsidR="00A257B3">
        <w:rPr>
          <w:rFonts w:ascii="Arial" w:hAnsi="Arial" w:cs="Arial"/>
          <w:sz w:val="22"/>
          <w:szCs w:val="22"/>
        </w:rPr>
        <w:t>.</w:t>
      </w:r>
    </w:p>
    <w:p w14:paraId="1E2C52C9" w14:textId="61425989" w:rsidR="00A257B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A257B3">
        <w:rPr>
          <w:rFonts w:ascii="Arial" w:hAnsi="Arial" w:cs="Arial"/>
          <w:sz w:val="22"/>
          <w:szCs w:val="22"/>
        </w:rPr>
        <w:t>&lt;100k€ : 2 rapporteurs internes</w:t>
      </w:r>
    </w:p>
    <w:p w14:paraId="6D136108" w14:textId="36784EE4" w:rsidR="00A257B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A257B3">
        <w:rPr>
          <w:rFonts w:ascii="Arial" w:hAnsi="Arial" w:cs="Arial"/>
          <w:sz w:val="22"/>
          <w:szCs w:val="22"/>
        </w:rPr>
        <w:t>&gt;</w:t>
      </w:r>
      <w:r w:rsidR="0091747C">
        <w:rPr>
          <w:rFonts w:ascii="Arial" w:hAnsi="Arial" w:cs="Arial"/>
          <w:sz w:val="22"/>
          <w:szCs w:val="22"/>
        </w:rPr>
        <w:t>100k€ : 2 rapporteurs externes</w:t>
      </w:r>
    </w:p>
    <w:p w14:paraId="04D658D8" w14:textId="784C86C8" w:rsidR="00561CF9" w:rsidRPr="00896213" w:rsidRDefault="00E92E96" w:rsidP="003A1BD7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20" w:line="300" w:lineRule="exact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Investissement </w:t>
      </w:r>
      <w:r w:rsidR="0091747C">
        <w:rPr>
          <w:rFonts w:ascii="Arial" w:hAnsi="Arial" w:cs="Arial"/>
          <w:sz w:val="22"/>
          <w:szCs w:val="22"/>
        </w:rPr>
        <w:t xml:space="preserve">&gt;200k€ : 2 rapporteurs externes et après </w:t>
      </w:r>
      <w:r w:rsidR="00F658C9">
        <w:rPr>
          <w:rFonts w:ascii="Arial" w:hAnsi="Arial" w:cs="Arial"/>
          <w:sz w:val="22"/>
          <w:szCs w:val="22"/>
        </w:rPr>
        <w:t>présélection</w:t>
      </w:r>
      <w:r w:rsidR="0091747C">
        <w:rPr>
          <w:rFonts w:ascii="Arial" w:hAnsi="Arial" w:cs="Arial"/>
          <w:sz w:val="22"/>
          <w:szCs w:val="22"/>
        </w:rPr>
        <w:t xml:space="preserve"> présentation devant </w:t>
      </w:r>
      <w:r w:rsidR="00561CF9" w:rsidRPr="00E92E96">
        <w:rPr>
          <w:rFonts w:ascii="Arial" w:hAnsi="Arial" w:cs="Arial"/>
          <w:sz w:val="22"/>
          <w:szCs w:val="22"/>
        </w:rPr>
        <w:t xml:space="preserve">le </w:t>
      </w:r>
      <w:r w:rsidR="00B06E5B" w:rsidRPr="00E92E96">
        <w:rPr>
          <w:rFonts w:ascii="Arial" w:hAnsi="Arial" w:cs="Arial"/>
          <w:sz w:val="22"/>
          <w:szCs w:val="22"/>
        </w:rPr>
        <w:t xml:space="preserve">Comité Scientifique Elargi </w:t>
      </w:r>
      <w:r w:rsidR="00561CF9" w:rsidRPr="00E92E96">
        <w:rPr>
          <w:rFonts w:ascii="Arial" w:hAnsi="Arial" w:cs="Arial"/>
          <w:sz w:val="22"/>
          <w:szCs w:val="22"/>
        </w:rPr>
        <w:t xml:space="preserve">en </w:t>
      </w:r>
      <w:r w:rsidR="006215C5" w:rsidRPr="00E92E96">
        <w:rPr>
          <w:rFonts w:ascii="Arial" w:hAnsi="Arial" w:cs="Arial"/>
          <w:sz w:val="22"/>
          <w:szCs w:val="22"/>
        </w:rPr>
        <w:t>septembre 2017</w:t>
      </w:r>
      <w:r w:rsidR="00A257B3" w:rsidRPr="00E92E96">
        <w:rPr>
          <w:rFonts w:ascii="Arial" w:hAnsi="Arial" w:cs="Arial"/>
          <w:sz w:val="22"/>
          <w:szCs w:val="22"/>
        </w:rPr>
        <w:t>.</w:t>
      </w:r>
      <w:r w:rsidR="00A257B3">
        <w:rPr>
          <w:rFonts w:ascii="Arial" w:hAnsi="Arial" w:cs="Arial"/>
          <w:sz w:val="22"/>
          <w:szCs w:val="22"/>
        </w:rPr>
        <w:t xml:space="preserve"> </w:t>
      </w:r>
    </w:p>
    <w:p w14:paraId="1F6F2196" w14:textId="77777777" w:rsidR="00A96838" w:rsidRDefault="00A96838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  <w:sectPr w:rsidR="00A96838" w:rsidSect="00777083">
          <w:headerReference w:type="default" r:id="rId10"/>
          <w:footerReference w:type="default" r:id="rId11"/>
          <w:headerReference w:type="first" r:id="rId12"/>
          <w:footnotePr>
            <w:pos w:val="beneathText"/>
          </w:footnotePr>
          <w:pgSz w:w="11905" w:h="16837"/>
          <w:pgMar w:top="1247" w:right="1134" w:bottom="1134" w:left="1134" w:header="709" w:footer="720" w:gutter="0"/>
          <w:cols w:space="720"/>
          <w:titlePg/>
          <w:docGrid w:linePitch="360"/>
        </w:sectPr>
      </w:pPr>
    </w:p>
    <w:p w14:paraId="41407C6C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61F216A5" w14:textId="77777777" w:rsidR="00A96838" w:rsidRPr="00365732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sz w:val="22"/>
          <w:szCs w:val="22"/>
        </w:rPr>
      </w:pPr>
    </w:p>
    <w:p w14:paraId="1F5BA8DC" w14:textId="77777777" w:rsidR="00A96838" w:rsidRPr="00365732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sz w:val="22"/>
          <w:szCs w:val="22"/>
        </w:rPr>
      </w:pPr>
    </w:p>
    <w:p w14:paraId="1A69CF80" w14:textId="21DF2DF4" w:rsidR="00A96838" w:rsidRPr="00462FAF" w:rsidRDefault="00E63CD1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EQUIPEMENT</w:t>
      </w:r>
    </w:p>
    <w:p w14:paraId="684A113A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(DIM 1HEALTH)</w:t>
      </w:r>
    </w:p>
    <w:p w14:paraId="7C83D2F4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 xml:space="preserve">50 K€ </w:t>
      </w:r>
      <w:r w:rsidRPr="00462FAF">
        <w:rPr>
          <w:b w:val="0"/>
          <w:color w:val="548DD4" w:themeColor="text2" w:themeTint="99"/>
          <w:spacing w:val="40"/>
          <w:sz w:val="48"/>
          <w:szCs w:val="22"/>
        </w:rPr>
        <w:sym w:font="Wingdings" w:char="F0E0"/>
      </w:r>
      <w:r w:rsidRPr="00462FAF">
        <w:rPr>
          <w:b w:val="0"/>
          <w:color w:val="548DD4" w:themeColor="text2" w:themeTint="99"/>
          <w:spacing w:val="40"/>
          <w:sz w:val="48"/>
          <w:szCs w:val="22"/>
        </w:rPr>
        <w:t xml:space="preserve"> 2 M€ (budget total HT)</w:t>
      </w:r>
    </w:p>
    <w:p w14:paraId="6840E8A1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60" w:after="600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APPEL A PROJETS 2017</w:t>
      </w:r>
    </w:p>
    <w:p w14:paraId="1D294A6C" w14:textId="77777777" w:rsidR="00A96838" w:rsidRPr="00462FAF" w:rsidRDefault="00A96838" w:rsidP="00462FAF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DD9C3" w:themeFill="background2" w:themeFillShade="E6"/>
        <w:rPr>
          <w:b w:val="0"/>
          <w:color w:val="548DD4" w:themeColor="text2" w:themeTint="99"/>
          <w:spacing w:val="40"/>
          <w:sz w:val="48"/>
          <w:szCs w:val="22"/>
        </w:rPr>
      </w:pPr>
      <w:r w:rsidRPr="00462FAF">
        <w:rPr>
          <w:b w:val="0"/>
          <w:color w:val="548DD4" w:themeColor="text2" w:themeTint="99"/>
          <w:spacing w:val="40"/>
          <w:sz w:val="48"/>
          <w:szCs w:val="22"/>
        </w:rPr>
        <w:t>DOSSIER DE CANDIDATURE</w:t>
      </w:r>
    </w:p>
    <w:p w14:paraId="5418D438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57925104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Le texte et le dossier de candidature au présent appel à projets sont téléchargeables sur :</w:t>
      </w:r>
    </w:p>
    <w:p w14:paraId="233AFD24" w14:textId="2D170E2D" w:rsidR="00A96838" w:rsidRPr="00FC37FE" w:rsidRDefault="00834874" w:rsidP="00462FAF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hyperlink r:id="rId13" w:history="1">
        <w:r w:rsidR="00FC37FE" w:rsidRPr="00FC37FE">
          <w:rPr>
            <w:rStyle w:val="Lienhypertexte"/>
            <w:rFonts w:ascii="Arial" w:hAnsi="Arial" w:cs="Arial"/>
            <w:b/>
            <w:sz w:val="22"/>
            <w:szCs w:val="22"/>
          </w:rPr>
          <w:t>https://www.anses.fr/fr/content/dim1health-2017</w:t>
        </w:r>
      </w:hyperlink>
    </w:p>
    <w:p w14:paraId="290E1D21" w14:textId="01E17FA5" w:rsidR="00A96838" w:rsidRPr="00FC37FE" w:rsidRDefault="00A96838" w:rsidP="00462FAF">
      <w:pPr>
        <w:spacing w:line="360" w:lineRule="auto"/>
        <w:jc w:val="center"/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La date de clôture du présent appel a été fixée au </w:t>
      </w:r>
      <w:r w:rsidR="00FC37FE" w:rsidRPr="00FC37FE">
        <w:rPr>
          <w:rFonts w:ascii="Arial" w:hAnsi="Arial" w:cs="Arial"/>
          <w:b/>
          <w:color w:val="E36C0A" w:themeColor="accent6" w:themeShade="BF"/>
          <w:sz w:val="22"/>
          <w:szCs w:val="22"/>
        </w:rPr>
        <w:t>15 juillet 2017, 12h00</w:t>
      </w:r>
    </w:p>
    <w:p w14:paraId="1D8046AB" w14:textId="77777777" w:rsidR="00A96838" w:rsidRPr="00365732" w:rsidRDefault="00A96838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>Pour tout renseignement sur cet appel à projets :</w:t>
      </w:r>
    </w:p>
    <w:p w14:paraId="5D23D321" w14:textId="77777777" w:rsidR="00A96838" w:rsidRPr="00365732" w:rsidRDefault="00834874" w:rsidP="00462FA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hyperlink r:id="rId14" w:history="1">
        <w:r w:rsidR="00A96838" w:rsidRPr="00365732">
          <w:rPr>
            <w:rStyle w:val="Lienhypertexte"/>
            <w:rFonts w:ascii="Arial" w:hAnsi="Arial" w:cs="Arial"/>
            <w:sz w:val="22"/>
            <w:szCs w:val="22"/>
          </w:rPr>
          <w:t>dim1health2017@anses.fr</w:t>
        </w:r>
      </w:hyperlink>
    </w:p>
    <w:p w14:paraId="42677DF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17594D6C" w14:textId="77777777" w:rsidR="00A96838" w:rsidRDefault="00A96838" w:rsidP="00A96838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drawing>
          <wp:inline distT="0" distB="0" distL="0" distR="0" wp14:anchorId="0530BBF9" wp14:editId="39A7E3A6">
            <wp:extent cx="1645920" cy="124396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BDB09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40EC7F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619B3C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311E45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BA21AB">
          <w:head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397" w:footer="708" w:gutter="0"/>
          <w:cols w:space="708"/>
          <w:titlePg/>
          <w:docGrid w:linePitch="360"/>
        </w:sectPr>
      </w:pPr>
    </w:p>
    <w:p w14:paraId="7071560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6FE8A36" w14:textId="77777777" w:rsidR="00A96838" w:rsidRPr="00E63CD1" w:rsidRDefault="00A96838" w:rsidP="00A96838">
      <w:pPr>
        <w:spacing w:after="12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En plus des éléments synthétiques résumant la candidature demandés ci-après, chaque candidat devra produire un dossier présentant les éléments suivants :</w:t>
      </w:r>
    </w:p>
    <w:p w14:paraId="2E090585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dossier scientifique de 20 pages maximum comprenant :</w:t>
      </w:r>
    </w:p>
    <w:p w14:paraId="2B25993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présentation du projet scientifique en soulignant sa finalité</w:t>
      </w:r>
    </w:p>
    <w:p w14:paraId="5C74451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description de l’équipe ou des équipes concernée(s) et leur positionnement au sein d’un département ou d’une entité,</w:t>
      </w:r>
    </w:p>
    <w:p w14:paraId="738ABF2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situation de la problématique abordée aux niveaux national et international,</w:t>
      </w:r>
    </w:p>
    <w:p w14:paraId="2CD4C996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La liste des utilisateurs potentiels de l’équipement (porteur du projet, autres laboratoires franciliens ou non, industriels, étudiants,...) ainsi que l’explicitation de l’intérêt de l’équipement pour chaque type d’utilisateur,</w:t>
      </w:r>
    </w:p>
    <w:p w14:paraId="7A4647CB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S’il s’agit d’une plate-forme mutualisée ou d’un plateau technique, expliciter les moyens humains qui seront affectés à son fonctionnement, ainsi que les modalités pour accéder à ses services, notamment pour les équipes externes,</w:t>
      </w:r>
    </w:p>
    <w:p w14:paraId="753D41CF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l’impact de l’équipement sur le potentiel scientifique et technologique francilien,</w:t>
      </w:r>
    </w:p>
    <w:p w14:paraId="4A12A732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description de l’incidence de l’équipement sur la formation des chercheurs,</w:t>
      </w:r>
    </w:p>
    <w:p w14:paraId="48A512E3" w14:textId="77777777" w:rsidR="00A96838" w:rsidRPr="00E63CD1" w:rsidRDefault="00A96838" w:rsidP="00A96838">
      <w:pPr>
        <w:pStyle w:val="Paragraphedeliste"/>
        <w:numPr>
          <w:ilvl w:val="1"/>
          <w:numId w:val="14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 cas échéant, une description de l’intérêt économique du projet pour la région Ile-de-France ou de son potentiel d’utilisation dans le cadre de manifestations de sensibilisation du grand public à la recherche scientifique.</w:t>
      </w:r>
    </w:p>
    <w:p w14:paraId="7FD2739D" w14:textId="77777777" w:rsidR="00A96838" w:rsidRPr="00E63CD1" w:rsidRDefault="00A96838" w:rsidP="00A96838">
      <w:pPr>
        <w:pStyle w:val="Paragraphedeliste"/>
        <w:numPr>
          <w:ilvl w:val="0"/>
          <w:numId w:val="14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liste de cinq publications les plus pertinentes des deux dernières années des équipes impliquées dans le projet.</w:t>
      </w:r>
    </w:p>
    <w:p w14:paraId="47AA567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éléments budgétaires suivants, en accompagnement du budget prévisionnel à compléter en page 8 :</w:t>
      </w:r>
    </w:p>
    <w:p w14:paraId="6CC47DAE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lettres d’engagement des co-financeurs avérés du projet,</w:t>
      </w:r>
    </w:p>
    <w:p w14:paraId="4916639D" w14:textId="77777777" w:rsidR="00A96838" w:rsidRPr="00E63CD1" w:rsidRDefault="00A96838" w:rsidP="00A96838">
      <w:pPr>
        <w:pStyle w:val="Paragraphedeliste"/>
        <w:numPr>
          <w:ilvl w:val="1"/>
          <w:numId w:val="13"/>
        </w:numPr>
        <w:suppressAutoHyphens w:val="0"/>
        <w:spacing w:after="120"/>
        <w:ind w:left="143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les devis des équipements, une présentation des contributions déjà acquises ainsi que des contributions sollicitées non acquises et la déclinaison par institution partenaire.</w:t>
      </w:r>
    </w:p>
    <w:p w14:paraId="7AF84AFC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120"/>
        <w:ind w:left="714" w:hanging="357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Une déclaration sur l’honneur attestant que le projet n’a pas fait l’objet d’une demande/d’un soutien dans le cadre d’un projet collaboratif d’un pôle de compétitivité, de l’appel équipements de Genopole ou CPER 2015-2020.</w:t>
      </w:r>
    </w:p>
    <w:p w14:paraId="2261944B" w14:textId="77777777" w:rsidR="00A96838" w:rsidRPr="00E63CD1" w:rsidRDefault="00A96838" w:rsidP="00A96838">
      <w:pPr>
        <w:pStyle w:val="Paragraphedeliste"/>
        <w:numPr>
          <w:ilvl w:val="0"/>
          <w:numId w:val="13"/>
        </w:numPr>
        <w:suppressAutoHyphens w:val="0"/>
        <w:spacing w:after="80"/>
        <w:contextualSpacing w:val="0"/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>Un RIB ou un RIP de l’établissement de recherche devant percevoir la subvention.</w:t>
      </w:r>
    </w:p>
    <w:p w14:paraId="1482C68F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081019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  <w:u w:val="single"/>
        </w:rPr>
        <w:t>Le montant de la subvention allouée est un montant maximum qui sera diminué si le montant dépensé est inférieur au montant prévu</w:t>
      </w:r>
      <w:r w:rsidRPr="00E63CD1">
        <w:rPr>
          <w:rFonts w:ascii="Arial" w:hAnsi="Arial" w:cs="Arial"/>
          <w:i/>
          <w:iCs/>
          <w:sz w:val="22"/>
          <w:szCs w:val="22"/>
        </w:rPr>
        <w:t xml:space="preserve"> (application du Taux d’Intervention Régional = TIR)</w:t>
      </w:r>
    </w:p>
    <w:p w14:paraId="685E791A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>Par ex. : coût total de l’équipement = 100.000€ et subvention allouée = 66.000€ soit un TIR = 66%</w:t>
      </w:r>
    </w:p>
    <w:p w14:paraId="0B58DB8D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inférieure au montant prévu, par ex. 90.000€, la subvention sera réajustée : 90.000*66% =59.400€</w:t>
      </w:r>
    </w:p>
    <w:p w14:paraId="6AEB626C" w14:textId="77777777" w:rsidR="00A96838" w:rsidRPr="00E63CD1" w:rsidRDefault="00A96838" w:rsidP="00A96838">
      <w:pPr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9CCFF"/>
        <w:spacing w:line="280" w:lineRule="exact"/>
        <w:ind w:right="23"/>
        <w:rPr>
          <w:rFonts w:ascii="Arial" w:hAnsi="Arial" w:cs="Arial"/>
          <w:i/>
          <w:iCs/>
          <w:sz w:val="22"/>
          <w:szCs w:val="22"/>
        </w:rPr>
      </w:pPr>
      <w:r w:rsidRPr="00E63CD1">
        <w:rPr>
          <w:rFonts w:ascii="Arial" w:hAnsi="Arial" w:cs="Arial"/>
          <w:i/>
          <w:iCs/>
          <w:sz w:val="22"/>
          <w:szCs w:val="22"/>
        </w:rPr>
        <w:t xml:space="preserve">   - Si la dépense finale est supérieure au montant prévu, par ex 110.000€, la subvention est plafonnée à 100.000€ sous réserve d’un financement complémentaire.</w:t>
      </w:r>
    </w:p>
    <w:p w14:paraId="632BBDE5" w14:textId="77777777" w:rsidR="00A96838" w:rsidRPr="001E6BE5" w:rsidRDefault="00A96838" w:rsidP="00A96838">
      <w:pPr>
        <w:rPr>
          <w:rFonts w:cstheme="minorHAnsi"/>
          <w:sz w:val="22"/>
          <w:szCs w:val="22"/>
        </w:rPr>
      </w:pPr>
    </w:p>
    <w:p w14:paraId="2020F35A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  <w:sectPr w:rsidR="00A96838" w:rsidRPr="00365732" w:rsidSect="00365732">
          <w:headerReference w:type="first" r:id="rId19"/>
          <w:pgSz w:w="11906" w:h="16838" w:code="9"/>
          <w:pgMar w:top="1418" w:right="1418" w:bottom="1418" w:left="1418" w:header="397" w:footer="709" w:gutter="0"/>
          <w:cols w:space="708"/>
          <w:vAlign w:val="center"/>
          <w:titlePg/>
          <w:docGrid w:linePitch="360"/>
        </w:sectPr>
      </w:pPr>
    </w:p>
    <w:p w14:paraId="2B24928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515D57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21AA9484" w14:textId="77777777" w:rsidR="00A96838" w:rsidRPr="00E63CD1" w:rsidRDefault="00A96838" w:rsidP="00A96838">
      <w:pPr>
        <w:pStyle w:val="Titre1"/>
        <w:jc w:val="center"/>
        <w:rPr>
          <w:rFonts w:ascii="Arial" w:hAnsi="Arial" w:cs="Arial"/>
        </w:rPr>
      </w:pPr>
      <w:r w:rsidRPr="00E63CD1">
        <w:rPr>
          <w:rFonts w:ascii="Arial" w:hAnsi="Arial" w:cs="Arial"/>
        </w:rPr>
        <w:t>FICHE RESUMEE DU PROJET SCIENTIFIQUE</w:t>
      </w:r>
    </w:p>
    <w:p w14:paraId="2810497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3DF5F4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B57FD96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Intitulé du projet et acronyme</w:t>
      </w:r>
    </w:p>
    <w:p w14:paraId="79A863E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C0E14F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3467B61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51F80E8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3453410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8F211B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99E7C75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Thématique générale</w:t>
      </w:r>
    </w:p>
    <w:p w14:paraId="501992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01FF8DE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59B0EB3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88FCFC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1022087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4AB7F8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248C7D2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269256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4BC8DF48" w14:textId="77777777" w:rsidR="00A96838" w:rsidRPr="00E63CD1" w:rsidRDefault="00A96838" w:rsidP="00A96838">
      <w:pPr>
        <w:pStyle w:val="Titre2"/>
        <w:rPr>
          <w:rFonts w:ascii="Arial" w:hAnsi="Arial" w:cs="Arial"/>
        </w:rPr>
      </w:pPr>
      <w:r w:rsidRPr="00E63CD1">
        <w:rPr>
          <w:rFonts w:ascii="Arial" w:hAnsi="Arial" w:cs="Arial"/>
        </w:rPr>
        <w:t>Montant de l’intervention régionale sollicitée</w:t>
      </w:r>
    </w:p>
    <w:p w14:paraId="742AB887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  <w:r w:rsidRPr="00E63CD1">
        <w:rPr>
          <w:rFonts w:ascii="Arial" w:hAnsi="Arial" w:cs="Arial"/>
          <w:sz w:val="22"/>
          <w:szCs w:val="22"/>
        </w:rPr>
        <w:t xml:space="preserve"> (respect des taux maximum indiqués du texte de l’appel à projets.)</w:t>
      </w:r>
    </w:p>
    <w:p w14:paraId="25F5F80C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6839B88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09680608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6BC1A39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946FB30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31F2B4B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7DCCA154" w14:textId="77777777" w:rsidR="00A96838" w:rsidRPr="00E63CD1" w:rsidRDefault="00A96838" w:rsidP="00A96838">
      <w:pPr>
        <w:rPr>
          <w:rFonts w:ascii="Arial" w:hAnsi="Arial" w:cs="Arial"/>
          <w:sz w:val="22"/>
          <w:szCs w:val="22"/>
        </w:rPr>
      </w:pPr>
    </w:p>
    <w:p w14:paraId="2E55FF7D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br w:type="page"/>
      </w:r>
    </w:p>
    <w:p w14:paraId="34372E82" w14:textId="77777777" w:rsidR="00A96838" w:rsidRPr="00365732" w:rsidRDefault="00A96838" w:rsidP="00A96838">
      <w:pPr>
        <w:rPr>
          <w:rStyle w:val="Rfrenceintense"/>
          <w:sz w:val="22"/>
          <w:szCs w:val="22"/>
        </w:rPr>
      </w:pPr>
    </w:p>
    <w:p w14:paraId="440011BC" w14:textId="77777777" w:rsidR="00A96838" w:rsidRPr="00E63CD1" w:rsidRDefault="00A96838" w:rsidP="00A96838">
      <w:pPr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t>Ce projet a-t-il fait l’objet de demande de financement dans le cadre d’un ou plusieurs autres dispositifs nationaux ou régionaux ?</w:t>
      </w:r>
    </w:p>
    <w:p w14:paraId="51B53156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834874">
        <w:rPr>
          <w:rStyle w:val="Rfrenceintense"/>
          <w:rFonts w:ascii="Arial" w:hAnsi="Arial" w:cs="Arial"/>
          <w:sz w:val="22"/>
          <w:szCs w:val="22"/>
        </w:rPr>
      </w:r>
      <w:r w:rsidR="00834874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1"/>
      <w:r w:rsidRPr="00E63CD1">
        <w:rPr>
          <w:rStyle w:val="Rfrenceintense"/>
          <w:rFonts w:ascii="Arial" w:hAnsi="Arial" w:cs="Arial"/>
          <w:sz w:val="22"/>
          <w:szCs w:val="22"/>
        </w:rPr>
        <w:t xml:space="preserve"> OUI</w:t>
      </w:r>
    </w:p>
    <w:p w14:paraId="2F329A7E" w14:textId="77777777" w:rsidR="00A96838" w:rsidRPr="00E63CD1" w:rsidRDefault="00A96838" w:rsidP="00A96838">
      <w:pPr>
        <w:ind w:left="1134"/>
        <w:rPr>
          <w:rStyle w:val="Rfrenceintense"/>
          <w:rFonts w:ascii="Arial" w:hAnsi="Arial" w:cs="Arial"/>
          <w:sz w:val="22"/>
          <w:szCs w:val="22"/>
        </w:rPr>
      </w:pPr>
      <w:r w:rsidRPr="00E63CD1">
        <w:rPr>
          <w:rStyle w:val="Rfrenceintense"/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E63CD1">
        <w:rPr>
          <w:rStyle w:val="Rfrenceintense"/>
          <w:rFonts w:ascii="Arial" w:hAnsi="Arial" w:cs="Arial"/>
          <w:sz w:val="22"/>
          <w:szCs w:val="22"/>
        </w:rPr>
        <w:instrText xml:space="preserve"> FORMCHECKBOX </w:instrText>
      </w:r>
      <w:r w:rsidR="00834874">
        <w:rPr>
          <w:rStyle w:val="Rfrenceintense"/>
          <w:rFonts w:ascii="Arial" w:hAnsi="Arial" w:cs="Arial"/>
          <w:sz w:val="22"/>
          <w:szCs w:val="22"/>
        </w:rPr>
      </w:r>
      <w:r w:rsidR="00834874">
        <w:rPr>
          <w:rStyle w:val="Rfrenceintense"/>
          <w:rFonts w:ascii="Arial" w:hAnsi="Arial" w:cs="Arial"/>
          <w:sz w:val="22"/>
          <w:szCs w:val="22"/>
        </w:rPr>
        <w:fldChar w:fldCharType="separate"/>
      </w:r>
      <w:r w:rsidRPr="00E63CD1">
        <w:rPr>
          <w:rStyle w:val="Rfrenceintense"/>
          <w:rFonts w:ascii="Arial" w:hAnsi="Arial" w:cs="Arial"/>
          <w:sz w:val="22"/>
          <w:szCs w:val="22"/>
        </w:rPr>
        <w:fldChar w:fldCharType="end"/>
      </w:r>
      <w:bookmarkEnd w:id="2"/>
      <w:r w:rsidRPr="00E63CD1">
        <w:rPr>
          <w:rStyle w:val="Rfrenceintense"/>
          <w:rFonts w:ascii="Arial" w:hAnsi="Arial" w:cs="Arial"/>
          <w:sz w:val="22"/>
          <w:szCs w:val="22"/>
        </w:rPr>
        <w:t xml:space="preserve"> NON</w:t>
      </w:r>
    </w:p>
    <w:p w14:paraId="435D9CFA" w14:textId="77777777" w:rsidR="00A96838" w:rsidRPr="00E63C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95C0E6A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Organisme de recherche ou d’Enseignement supérieur de rattachement</w:t>
      </w:r>
    </w:p>
    <w:p w14:paraId="5BA1F26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Nom : </w:t>
      </w:r>
    </w:p>
    <w:p w14:paraId="6EDDBABA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Forme juridique :</w:t>
      </w:r>
    </w:p>
    <w:p w14:paraId="4B5152D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9E36004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Numéros SIRET et APE :</w:t>
      </w:r>
    </w:p>
    <w:p w14:paraId="72E73A7D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(joindre une copie  des statuts) :</w:t>
      </w:r>
    </w:p>
    <w:p w14:paraId="2BBBC0B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5CDD6806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34ECA0D2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4E26EAE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Téléphone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2DBCF39C" w14:textId="2B7F1284" w:rsidR="00A96838" w:rsidRPr="00E63CD1" w:rsidRDefault="00A96838" w:rsidP="00F56F37">
      <w:pPr>
        <w:shd w:val="clear" w:color="auto" w:fill="DDD9C3" w:themeFill="background2" w:themeFillShade="E6"/>
        <w:spacing w:after="80"/>
        <w:jc w:val="center"/>
        <w:rPr>
          <w:rFonts w:ascii="Arial" w:hAnsi="Arial" w:cs="Arial"/>
          <w:b/>
          <w:smallCaps/>
          <w:szCs w:val="22"/>
        </w:rPr>
      </w:pPr>
      <w:r w:rsidRPr="00E63CD1">
        <w:rPr>
          <w:rFonts w:ascii="Arial" w:hAnsi="Arial" w:cs="Arial"/>
          <w:b/>
          <w:smallCaps/>
          <w:szCs w:val="22"/>
        </w:rPr>
        <w:t>Visa du Représentant légal</w:t>
      </w:r>
      <w:r w:rsidR="00E63CD1">
        <w:rPr>
          <w:rFonts w:ascii="Arial" w:hAnsi="Arial" w:cs="Arial"/>
          <w:b/>
          <w:smallCaps/>
          <w:szCs w:val="22"/>
        </w:rPr>
        <w:t xml:space="preserve"> </w:t>
      </w:r>
      <w:r w:rsidRPr="00E63CD1">
        <w:rPr>
          <w:rFonts w:ascii="Arial" w:hAnsi="Arial" w:cs="Arial"/>
          <w:b/>
          <w:smallCaps/>
          <w:szCs w:val="22"/>
        </w:rPr>
        <w:t>(personne habilitée à signer la convention)</w:t>
      </w:r>
    </w:p>
    <w:p w14:paraId="44DA7ED0" w14:textId="77777777" w:rsidR="00A96838" w:rsidRPr="00365732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Nom :</w:t>
      </w:r>
      <w:r w:rsidRPr="00365732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0D3FD4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Qualité : </w:t>
      </w:r>
    </w:p>
    <w:p w14:paraId="64D80FA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FDDD3D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Adresse : </w:t>
      </w:r>
    </w:p>
    <w:p w14:paraId="0C15765E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E6AA6A7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4C88187A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1C1FE8EC" w14:textId="77777777" w:rsidR="00A96838" w:rsidRPr="00365732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365732">
        <w:rPr>
          <w:rFonts w:ascii="Arial" w:hAnsi="Arial" w:cs="Arial"/>
          <w:b/>
          <w:sz w:val="22"/>
          <w:szCs w:val="22"/>
        </w:rPr>
        <w:t>E-mail :</w:t>
      </w:r>
    </w:p>
    <w:p w14:paraId="0F376F18" w14:textId="77777777" w:rsidR="00A96838" w:rsidRPr="00365732" w:rsidRDefault="00A96838" w:rsidP="00F56F37">
      <w:pPr>
        <w:spacing w:after="80"/>
        <w:rPr>
          <w:sz w:val="22"/>
          <w:szCs w:val="22"/>
        </w:rPr>
      </w:pPr>
    </w:p>
    <w:p w14:paraId="5CAD9886" w14:textId="77777777" w:rsidR="00A96838" w:rsidRPr="00E63CD1" w:rsidRDefault="00A96838" w:rsidP="00F56F37">
      <w:pPr>
        <w:shd w:val="clear" w:color="auto" w:fill="948A54" w:themeFill="background2" w:themeFillShade="80"/>
        <w:spacing w:after="80"/>
        <w:jc w:val="center"/>
        <w:rPr>
          <w:rFonts w:ascii="Arial" w:hAnsi="Arial" w:cs="Arial"/>
          <w:b/>
          <w:smallCaps/>
          <w:color w:val="FFFFFF" w:themeColor="background1"/>
          <w:szCs w:val="22"/>
        </w:rPr>
      </w:pPr>
      <w:r w:rsidRPr="00E63CD1">
        <w:rPr>
          <w:rFonts w:ascii="Arial" w:hAnsi="Arial" w:cs="Arial"/>
          <w:b/>
          <w:smallCaps/>
          <w:color w:val="FFFFFF" w:themeColor="background1"/>
          <w:szCs w:val="22"/>
        </w:rPr>
        <w:t>Services financiers (en charge de la gestion de la subvention régionale)</w:t>
      </w:r>
    </w:p>
    <w:p w14:paraId="0AC13E59" w14:textId="77777777" w:rsidR="00A96838" w:rsidRPr="007976E0" w:rsidRDefault="00A96838" w:rsidP="00F56F37">
      <w:pPr>
        <w:shd w:val="clear" w:color="auto" w:fill="EEECE1" w:themeFill="background2"/>
        <w:spacing w:after="80"/>
        <w:jc w:val="center"/>
        <w:rPr>
          <w:rFonts w:ascii="Arial" w:hAnsi="Arial" w:cs="Arial"/>
          <w:b/>
          <w:smallCaps/>
          <w:sz w:val="22"/>
          <w:szCs w:val="22"/>
        </w:rPr>
      </w:pPr>
      <w:r w:rsidRPr="007976E0">
        <w:rPr>
          <w:rFonts w:ascii="Arial" w:hAnsi="Arial" w:cs="Arial"/>
          <w:b/>
          <w:smallCaps/>
          <w:sz w:val="22"/>
          <w:szCs w:val="22"/>
        </w:rPr>
        <w:t>Gestionnaire - comptable qui va gérer le contrat et s’occuper de son suivi</w:t>
      </w:r>
    </w:p>
    <w:p w14:paraId="3281A4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Nom :</w:t>
      </w:r>
      <w:r w:rsidRPr="007976E0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29E8588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Qualité : </w:t>
      </w:r>
    </w:p>
    <w:p w14:paraId="067584A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Adresse : </w:t>
      </w:r>
    </w:p>
    <w:p w14:paraId="656FCB9E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CE36663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ADB8C5B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Téléphone : </w:t>
      </w:r>
    </w:p>
    <w:p w14:paraId="23A42EDD" w14:textId="77777777" w:rsidR="00A96838" w:rsidRPr="007976E0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 xml:space="preserve">E-mail : </w:t>
      </w:r>
    </w:p>
    <w:p w14:paraId="6CA6A9C7" w14:textId="77777777" w:rsidR="00A96838" w:rsidRPr="007976E0" w:rsidRDefault="00A96838" w:rsidP="00F56F37">
      <w:pPr>
        <w:shd w:val="clear" w:color="auto" w:fill="EEECE1" w:themeFill="background2"/>
        <w:tabs>
          <w:tab w:val="left" w:pos="5103"/>
        </w:tabs>
        <w:spacing w:after="80"/>
        <w:jc w:val="center"/>
        <w:rPr>
          <w:rFonts w:ascii="Arial" w:hAnsi="Arial" w:cs="Arial"/>
          <w:b/>
          <w:sz w:val="22"/>
          <w:szCs w:val="22"/>
        </w:rPr>
      </w:pPr>
      <w:r w:rsidRPr="007976E0">
        <w:rPr>
          <w:rFonts w:ascii="Arial" w:hAnsi="Arial" w:cs="Arial"/>
          <w:b/>
          <w:sz w:val="22"/>
          <w:szCs w:val="22"/>
        </w:rPr>
        <w:t>Joindre obligatoirement un relevé d'identité bancaire ou postal (RIB ou RIP)</w:t>
      </w:r>
    </w:p>
    <w:p w14:paraId="50CC1ACC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12CE657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28D767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8068B6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6E1F802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9836048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Laboratoire coordinateur</w:t>
      </w:r>
    </w:p>
    <w:p w14:paraId="50119261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Nom et n° du laboratoire : </w:t>
      </w:r>
    </w:p>
    <w:p w14:paraId="4D29867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D18DE18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du directeur / directrice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4E0D2E8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6ABE31BA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1D869A1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FD339CE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Téléphone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755D638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1AC148FB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4198B8C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Responsable scientifique du projet (chef de projet)</w:t>
      </w:r>
    </w:p>
    <w:p w14:paraId="630B1C7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Nom :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Prénom : </w:t>
      </w:r>
    </w:p>
    <w:p w14:paraId="3C504B03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Qualité : </w:t>
      </w:r>
    </w:p>
    <w:p w14:paraId="6F5A91FF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Adresse : </w:t>
      </w:r>
    </w:p>
    <w:p w14:paraId="009FD0A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0E14A1F7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</w:p>
    <w:p w14:paraId="4896278B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Téléphone : </w:t>
      </w:r>
      <w:r w:rsidRPr="007E0B59">
        <w:rPr>
          <w:rFonts w:ascii="Arial" w:hAnsi="Arial" w:cs="Arial"/>
          <w:b/>
          <w:sz w:val="22"/>
          <w:szCs w:val="22"/>
        </w:rPr>
        <w:tab/>
        <w:t xml:space="preserve">Télécopie : </w:t>
      </w:r>
    </w:p>
    <w:p w14:paraId="4377E849" w14:textId="77777777" w:rsidR="00A96838" w:rsidRPr="007E0B59" w:rsidRDefault="00A96838" w:rsidP="00F56F37">
      <w:pPr>
        <w:tabs>
          <w:tab w:val="left" w:pos="5103"/>
        </w:tabs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E-mail : </w:t>
      </w:r>
    </w:p>
    <w:p w14:paraId="6A170026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F6DA486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Localisation de l’équipement</w:t>
      </w:r>
    </w:p>
    <w:p w14:paraId="7C4D5FAC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Laboratoire : </w:t>
      </w:r>
    </w:p>
    <w:p w14:paraId="3F5C5620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Site : </w:t>
      </w:r>
    </w:p>
    <w:p w14:paraId="5460E13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3ACE1C9" w14:textId="77777777" w:rsidR="00A96838" w:rsidRPr="007E0B59" w:rsidRDefault="00A96838" w:rsidP="00F56F37">
      <w:pPr>
        <w:shd w:val="clear" w:color="auto" w:fill="948A54" w:themeFill="background2" w:themeFillShade="80"/>
        <w:spacing w:after="80"/>
        <w:jc w:val="center"/>
        <w:rPr>
          <w:rStyle w:val="Titredulivre"/>
        </w:rPr>
      </w:pPr>
      <w:r w:rsidRPr="007E0B59">
        <w:rPr>
          <w:rStyle w:val="Titredulivre"/>
        </w:rPr>
        <w:t>Calendrier opérationnel indicatif du projet dans lequel s’inscrit la demande de matériel</w:t>
      </w:r>
    </w:p>
    <w:p w14:paraId="3A5E9797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Date prévisionnelle de démarrage des investissements (cette date doit être postérieure à la date de lancement du présent appel à projets) :</w:t>
      </w:r>
    </w:p>
    <w:p w14:paraId="59EA3ED7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0A79A6C9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780016FA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 xml:space="preserve">Description des grandes étapes du projet et dates : </w:t>
      </w:r>
    </w:p>
    <w:p w14:paraId="367E6A3C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2ABE4B8D" w14:textId="77777777" w:rsidR="00A96838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</w:p>
    <w:p w14:paraId="61652C33" w14:textId="77777777" w:rsidR="00A96838" w:rsidRPr="007E0B59" w:rsidRDefault="00A96838" w:rsidP="00F56F37">
      <w:pPr>
        <w:spacing w:after="80"/>
        <w:rPr>
          <w:rFonts w:ascii="Arial" w:hAnsi="Arial" w:cs="Arial"/>
          <w:b/>
          <w:sz w:val="22"/>
          <w:szCs w:val="22"/>
        </w:rPr>
      </w:pPr>
      <w:r w:rsidRPr="007E0B59">
        <w:rPr>
          <w:rFonts w:ascii="Arial" w:hAnsi="Arial" w:cs="Arial"/>
          <w:b/>
          <w:sz w:val="22"/>
          <w:szCs w:val="22"/>
        </w:rPr>
        <w:t>L’équipement s’intègre-t-il dans une plateforme ou un plateau technique précédemment cofinancé par la Région ?</w:t>
      </w:r>
    </w:p>
    <w:p w14:paraId="015D816A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B3A6DA9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8DE868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E198D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CD4E41F" w14:textId="77777777" w:rsidR="00F56F37" w:rsidRPr="00365732" w:rsidRDefault="00F56F37" w:rsidP="00F56F37">
      <w:pPr>
        <w:spacing w:after="80"/>
        <w:rPr>
          <w:rFonts w:ascii="Arial" w:hAnsi="Arial" w:cs="Arial"/>
          <w:sz w:val="22"/>
          <w:szCs w:val="22"/>
        </w:rPr>
      </w:pPr>
    </w:p>
    <w:p w14:paraId="1567E857" w14:textId="77777777" w:rsidR="00A96838" w:rsidRPr="00365732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E492081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  <w:r w:rsidRPr="00365732">
        <w:rPr>
          <w:rFonts w:ascii="Arial" w:hAnsi="Arial" w:cs="Arial"/>
          <w:sz w:val="22"/>
          <w:szCs w:val="22"/>
        </w:rPr>
        <w:t xml:space="preserve"> </w:t>
      </w:r>
    </w:p>
    <w:p w14:paraId="6670D8F7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Projet scientifique résumé (1 page maximum)</w:t>
      </w:r>
    </w:p>
    <w:p w14:paraId="12406F59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4CFC6739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OBJECTIFS </w:t>
      </w:r>
    </w:p>
    <w:p w14:paraId="0A10D0E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22ABD34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CA94FD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6684CF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6A5E38A2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BAF9DEE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C08165D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2D4E993F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5902FA95" w14:textId="77777777" w:rsidR="00F56F37" w:rsidRPr="00365732" w:rsidRDefault="00F56F37" w:rsidP="00A96838">
      <w:pPr>
        <w:rPr>
          <w:rFonts w:ascii="Arial" w:hAnsi="Arial" w:cs="Arial"/>
          <w:sz w:val="22"/>
          <w:szCs w:val="22"/>
        </w:rPr>
      </w:pPr>
    </w:p>
    <w:p w14:paraId="56779081" w14:textId="77777777" w:rsidR="00A96838" w:rsidRPr="00365732" w:rsidRDefault="00A96838" w:rsidP="00F56F37">
      <w:pPr>
        <w:pStyle w:val="Style1"/>
        <w:shd w:val="clear" w:color="auto" w:fill="DBE5F1" w:themeFill="accent1" w:themeFillTint="33"/>
      </w:pPr>
      <w:r w:rsidRPr="00462FAF">
        <w:t>DESCRIPTION</w:t>
      </w:r>
      <w:r w:rsidRPr="00365732">
        <w:t xml:space="preserve"> </w:t>
      </w:r>
    </w:p>
    <w:p w14:paraId="43EF93D5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9072C97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346915F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543AE4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08269B6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D0DE6FE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361E3C44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0FACBAE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706496EB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462FAF">
        <w:t xml:space="preserve">MOYENS MIS EN OEUVRE </w:t>
      </w:r>
    </w:p>
    <w:p w14:paraId="5DFEA4D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0D0796EB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73566A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6B0C241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4063436" w14:textId="77777777" w:rsidR="00462FAF" w:rsidRDefault="00462FAF" w:rsidP="00A96838">
      <w:pPr>
        <w:rPr>
          <w:rFonts w:ascii="Arial" w:hAnsi="Arial" w:cs="Arial"/>
          <w:sz w:val="22"/>
          <w:szCs w:val="22"/>
        </w:rPr>
      </w:pPr>
    </w:p>
    <w:p w14:paraId="5619157F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1B5A99D5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7DCC3B0B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1F021DD1" w14:textId="77777777" w:rsidR="00A96838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 xml:space="preserve">Intérêt régional du projet faisant l’objet de la demande </w:t>
      </w:r>
    </w:p>
    <w:p w14:paraId="2F3EA854" w14:textId="77777777" w:rsidR="00A96838" w:rsidRPr="007E0B59" w:rsidRDefault="00A96838" w:rsidP="00A96838">
      <w:pPr>
        <w:shd w:val="clear" w:color="auto" w:fill="948A54" w:themeFill="background2" w:themeFillShade="80"/>
        <w:jc w:val="center"/>
        <w:rPr>
          <w:rStyle w:val="Titredulivre"/>
        </w:rPr>
      </w:pPr>
      <w:r w:rsidRPr="007E0B59">
        <w:rPr>
          <w:rStyle w:val="Titredulivre"/>
        </w:rPr>
        <w:t>(0,5 pages maximum)</w:t>
      </w:r>
    </w:p>
    <w:p w14:paraId="11CC6A59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6A1884EA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9AFE1C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7B75177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5611DBFD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063155C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2DB35C4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54E6D140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35F66176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805C435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20450504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12DE232D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6EF83C14" w14:textId="77777777" w:rsidR="00A96838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4425B716" w14:textId="77777777" w:rsidR="00A96838" w:rsidRPr="00365732" w:rsidRDefault="00A96838" w:rsidP="00A96838">
      <w:pPr>
        <w:shd w:val="clear" w:color="auto" w:fill="EEECE1" w:themeFill="background2"/>
        <w:rPr>
          <w:rFonts w:ascii="Arial" w:hAnsi="Arial" w:cs="Arial"/>
          <w:sz w:val="22"/>
          <w:szCs w:val="22"/>
        </w:rPr>
      </w:pPr>
    </w:p>
    <w:p w14:paraId="75EDAF84" w14:textId="77777777" w:rsidR="00A96838" w:rsidRPr="00365732" w:rsidRDefault="00A96838" w:rsidP="00A96838">
      <w:pPr>
        <w:rPr>
          <w:rFonts w:ascii="Arial" w:hAnsi="Arial" w:cs="Arial"/>
          <w:sz w:val="22"/>
          <w:szCs w:val="22"/>
        </w:rPr>
      </w:pPr>
    </w:p>
    <w:p w14:paraId="3A7343B4" w14:textId="77777777" w:rsidR="00A96838" w:rsidRPr="00462FAF" w:rsidRDefault="00A96838" w:rsidP="00F56F37">
      <w:pPr>
        <w:pStyle w:val="Style1"/>
        <w:shd w:val="clear" w:color="auto" w:fill="DBE5F1" w:themeFill="accent1" w:themeFillTint="33"/>
      </w:pPr>
      <w:r w:rsidRPr="00365732">
        <w:br w:type="page"/>
      </w:r>
      <w:r w:rsidRPr="00462FAF">
        <w:t>Autres laboratoires et/ou équipes directement associées à la demande</w:t>
      </w:r>
    </w:p>
    <w:p w14:paraId="72F927AE" w14:textId="77777777" w:rsidR="00A96838" w:rsidRDefault="00A96838" w:rsidP="00A96838"/>
    <w:p w14:paraId="5B742F80" w14:textId="77777777" w:rsidR="00A96838" w:rsidRPr="00B56128" w:rsidRDefault="00A96838" w:rsidP="00A96838"/>
    <w:p w14:paraId="134F33EB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60877FDB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4940EB52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907E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</w:t>
      </w:r>
      <w:r>
        <w:rPr>
          <w:rFonts w:ascii="Arial" w:hAnsi="Arial" w:cs="Arial"/>
          <w:sz w:val="22"/>
          <w:szCs w:val="22"/>
        </w:rPr>
        <w:t> 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745D92C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44D3E1DC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0F8C9668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F72D353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1321CBD4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12955218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057B208A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5F9BFBF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7E1EF90A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544F690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Nom du directeur / directrice :  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1B3A471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23B84A62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700A6871" w14:textId="77777777" w:rsidR="00A96838" w:rsidRDefault="00A96838" w:rsidP="00F56F37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5A55A4E5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22A3C9F9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08814B3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7F8ED630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5BBF45D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369A5BA4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5ABA83D5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406079BD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 xml:space="preserve">E-mail : </w:t>
      </w:r>
    </w:p>
    <w:p w14:paraId="502B2F0F" w14:textId="77777777" w:rsidR="00A96838" w:rsidRPr="00462FAF" w:rsidRDefault="00A96838" w:rsidP="00A96838">
      <w:pPr>
        <w:pStyle w:val="Titre3"/>
        <w:tabs>
          <w:tab w:val="left" w:pos="5103"/>
        </w:tabs>
        <w:spacing w:before="120" w:after="12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 xml:space="preserve">Nom du laboratoire : </w:t>
      </w:r>
    </w:p>
    <w:p w14:paraId="23B945C4" w14:textId="77777777" w:rsidR="00A9683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 xml:space="preserve">Etablissement(s) de recherche de rattachement : </w:t>
      </w:r>
    </w:p>
    <w:p w14:paraId="15B63896" w14:textId="77777777" w:rsidR="00A96838" w:rsidRPr="009C189F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0AA597CE" w14:textId="77777777" w:rsidR="00A96838" w:rsidRPr="009C189F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Nom du directeur / directrice :</w:t>
      </w:r>
      <w:r w:rsidRPr="009C189F">
        <w:rPr>
          <w:rFonts w:ascii="Arial" w:hAnsi="Arial" w:cs="Arial"/>
          <w:sz w:val="22"/>
          <w:szCs w:val="22"/>
        </w:rPr>
        <w:tab/>
        <w:t xml:space="preserve">Prénom : </w:t>
      </w:r>
    </w:p>
    <w:p w14:paraId="0DBD6DFD" w14:textId="77777777" w:rsidR="00A96838" w:rsidRDefault="00A96838" w:rsidP="00A96838">
      <w:pPr>
        <w:tabs>
          <w:tab w:val="left" w:pos="5103"/>
        </w:tabs>
        <w:spacing w:before="120" w:after="120"/>
        <w:rPr>
          <w:rFonts w:ascii="Arial" w:hAnsi="Arial" w:cs="Arial"/>
          <w:sz w:val="22"/>
          <w:szCs w:val="22"/>
        </w:rPr>
      </w:pPr>
      <w:r w:rsidRPr="009C189F">
        <w:rPr>
          <w:rFonts w:ascii="Arial" w:hAnsi="Arial" w:cs="Arial"/>
          <w:sz w:val="22"/>
          <w:szCs w:val="22"/>
        </w:rPr>
        <w:t>Téléphone :</w:t>
      </w:r>
      <w:r w:rsidRPr="009C189F">
        <w:rPr>
          <w:rFonts w:ascii="Arial" w:hAnsi="Arial" w:cs="Arial"/>
          <w:sz w:val="22"/>
          <w:szCs w:val="22"/>
        </w:rPr>
        <w:tab/>
        <w:t>E-mail :</w:t>
      </w:r>
    </w:p>
    <w:p w14:paraId="37314692" w14:textId="77777777" w:rsidR="00A96838" w:rsidRDefault="00A96838" w:rsidP="00A96838">
      <w:pPr>
        <w:spacing w:before="120" w:after="120"/>
        <w:rPr>
          <w:rFonts w:ascii="Arial" w:hAnsi="Arial" w:cs="Arial"/>
          <w:sz w:val="22"/>
          <w:szCs w:val="22"/>
        </w:rPr>
      </w:pPr>
    </w:p>
    <w:p w14:paraId="786D29B3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footerReference w:type="default" r:id="rId20"/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EE5AFFE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Afin d’accélérer le traitement des dossiers, les organismes candidats peuvent suggérer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deux noms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(avec leurs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coordonnées complètes et précises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 xml:space="preserve">) d’experts localisés </w:t>
      </w:r>
      <w:r w:rsidRPr="00FE63D8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en dehors de l’Ile-de-France </w:t>
      </w: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(en France) et susceptibles de réaliser l’expertise du projet.</w:t>
      </w:r>
    </w:p>
    <w:p w14:paraId="1C9D4F69" w14:textId="77777777" w:rsidR="00A96838" w:rsidRPr="00FE63D8" w:rsidRDefault="00A96838" w:rsidP="00F56F37">
      <w:pPr>
        <w:spacing w:after="80"/>
        <w:jc w:val="both"/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</w:pPr>
      <w:r w:rsidRPr="00FE63D8">
        <w:rPr>
          <w:rFonts w:ascii="Arial" w:hAnsi="Arial" w:cs="Arial"/>
          <w:b/>
          <w:i/>
          <w:color w:val="948A54" w:themeColor="background2" w:themeShade="80"/>
          <w:sz w:val="22"/>
          <w:szCs w:val="22"/>
        </w:rPr>
        <w:t>Le Conseil régional et les coordonnateurs des DIM se réservent le droit de choisir leurs experts parmi les propositions qui leur sont faites ou d’autres sources.</w:t>
      </w:r>
    </w:p>
    <w:p w14:paraId="59FC2218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8B4E057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n°1</w:t>
      </w:r>
    </w:p>
    <w:p w14:paraId="0E0F397B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791CEF48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6614A7E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17AF1D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249D58B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43605AFD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</w:p>
    <w:p w14:paraId="628F69D5" w14:textId="77777777" w:rsidR="00A96838" w:rsidRPr="00462FAF" w:rsidRDefault="00A96838" w:rsidP="00F56F37">
      <w:pPr>
        <w:pStyle w:val="Titre3"/>
        <w:tabs>
          <w:tab w:val="left" w:pos="5103"/>
        </w:tabs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Coordonnées de l’expert n°2</w:t>
      </w:r>
    </w:p>
    <w:p w14:paraId="32DC0CF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Nom :</w:t>
      </w:r>
      <w:r w:rsidRPr="00FE63D8">
        <w:rPr>
          <w:rFonts w:ascii="Arial" w:hAnsi="Arial" w:cs="Arial"/>
          <w:sz w:val="22"/>
          <w:szCs w:val="22"/>
        </w:rPr>
        <w:tab/>
        <w:t xml:space="preserve">Prénom : </w:t>
      </w:r>
    </w:p>
    <w:p w14:paraId="3EEAFC02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Fonction : </w:t>
      </w:r>
    </w:p>
    <w:p w14:paraId="57D2B81C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Organisme : </w:t>
      </w:r>
    </w:p>
    <w:p w14:paraId="49EDECC7" w14:textId="77777777" w:rsidR="00A96838" w:rsidRPr="00FE63D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 xml:space="preserve">Adresse : </w:t>
      </w:r>
    </w:p>
    <w:p w14:paraId="47A169A1" w14:textId="77777777" w:rsidR="00A96838" w:rsidRDefault="00A96838" w:rsidP="00F56F37">
      <w:pPr>
        <w:tabs>
          <w:tab w:val="left" w:pos="5103"/>
        </w:tabs>
        <w:spacing w:after="80"/>
        <w:rPr>
          <w:rFonts w:ascii="Arial" w:hAnsi="Arial" w:cs="Arial"/>
          <w:sz w:val="22"/>
          <w:szCs w:val="22"/>
        </w:rPr>
      </w:pPr>
      <w:r w:rsidRPr="00FE63D8">
        <w:rPr>
          <w:rFonts w:ascii="Arial" w:hAnsi="Arial" w:cs="Arial"/>
          <w:sz w:val="22"/>
          <w:szCs w:val="22"/>
        </w:rPr>
        <w:t>Email :</w:t>
      </w:r>
    </w:p>
    <w:p w14:paraId="165E2F71" w14:textId="77777777" w:rsidR="00A96838" w:rsidRPr="00FE63D8" w:rsidRDefault="00A96838" w:rsidP="00A96838">
      <w:pPr>
        <w:tabs>
          <w:tab w:val="left" w:pos="5103"/>
        </w:tabs>
        <w:rPr>
          <w:rFonts w:ascii="Arial" w:hAnsi="Arial" w:cs="Arial"/>
          <w:sz w:val="22"/>
          <w:szCs w:val="22"/>
        </w:rPr>
      </w:pPr>
    </w:p>
    <w:p w14:paraId="364EAF62" w14:textId="77777777" w:rsidR="00A96838" w:rsidRDefault="00A96838" w:rsidP="00A96838">
      <w:pPr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3AB1853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55D0D3D6" w14:textId="77777777" w:rsidR="00A96838" w:rsidRPr="00F56F37" w:rsidRDefault="00A96838" w:rsidP="00462FAF">
      <w:pPr>
        <w:pStyle w:val="Titre2"/>
        <w:rPr>
          <w:rFonts w:ascii="Arial" w:hAnsi="Arial" w:cs="Arial"/>
        </w:rPr>
      </w:pPr>
      <w:r w:rsidRPr="00F56F37">
        <w:rPr>
          <w:rFonts w:ascii="Arial" w:hAnsi="Arial" w:cs="Arial"/>
        </w:rPr>
        <w:t>FICHE DE DESCRIPTION DES INVESTISSEMENTS ET PLAN DE FINANCEMENT</w:t>
      </w:r>
    </w:p>
    <w:p w14:paraId="475B8E9C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Description des investissements associés au projet faisant l'objet de la demande</w:t>
      </w:r>
    </w:p>
    <w:p w14:paraId="1E7AD6A8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6989B8A8" w14:textId="77777777" w:rsidR="00A96838" w:rsidRDefault="00A96838" w:rsidP="00A96838">
      <w:pPr>
        <w:spacing w:line="241" w:lineRule="exact"/>
        <w:jc w:val="center"/>
        <w:textAlignment w:val="baseline"/>
        <w:rPr>
          <w:rFonts w:ascii="Arial" w:eastAsia="Arial" w:hAnsi="Arial"/>
          <w:b/>
          <w:color w:val="000000"/>
          <w:spacing w:val="2"/>
          <w:sz w:val="23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3"/>
        <w:gridCol w:w="4643"/>
      </w:tblGrid>
      <w:tr w:rsidR="00A96838" w14:paraId="6FE456C8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7DE5C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DEPENSES</w:t>
            </w:r>
          </w:p>
        </w:tc>
      </w:tr>
      <w:tr w:rsidR="00A96838" w:rsidRPr="00462FD1" w14:paraId="13F3419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5E23AE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EQUIPEMENT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FAA0A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Coût HT</w:t>
            </w:r>
          </w:p>
        </w:tc>
      </w:tr>
      <w:tr w:rsidR="00A96838" w14:paraId="01CD42F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62782BC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4CF5A6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44BD21C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A8FEE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ECFCB7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1F3D838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26C63DD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 xml:space="preserve">- 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E402E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:rsidRPr="00462FD1" w14:paraId="62974AC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EBFBC2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TOTAL des dépenses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92604E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:rsidRPr="00462FD1" w14:paraId="6A32A77F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1C1F29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EE45F8F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</w:p>
        </w:tc>
      </w:tr>
      <w:tr w:rsidR="00A96838" w14:paraId="22AF720B" w14:textId="77777777" w:rsidTr="000C6BCC">
        <w:tc>
          <w:tcPr>
            <w:tcW w:w="928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095F8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  <w:p w14:paraId="129614F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3"/>
              </w:rPr>
              <w:t>RECETTES</w:t>
            </w:r>
          </w:p>
        </w:tc>
      </w:tr>
      <w:tr w:rsidR="00A96838" w:rsidRPr="00462FD1" w14:paraId="2F516D39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3FB6E4D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ORGANISMES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6674F1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ACQUIS</w:t>
            </w:r>
          </w:p>
        </w:tc>
      </w:tr>
      <w:tr w:rsidR="00A96838" w14:paraId="001C156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1D7FF31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3665F2B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2A764DF2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506D73C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200241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5FB33FF4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798F57D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-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620E753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3"/>
              </w:rPr>
              <w:t>€</w:t>
            </w:r>
          </w:p>
        </w:tc>
      </w:tr>
      <w:tr w:rsidR="00A96838" w14:paraId="099DB74D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7AA95B57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E22016E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14:paraId="7ACBADC5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28DAC6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01B1A46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462FD1" w14:paraId="154F140B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72D65433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23692F7A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2"/>
              </w:rPr>
            </w:pPr>
            <w:r w:rsidRPr="00462FD1">
              <w:rPr>
                <w:rFonts w:eastAsia="Arial"/>
                <w:color w:val="17365D" w:themeColor="text2" w:themeShade="BF"/>
                <w:spacing w:val="2"/>
                <w:sz w:val="22"/>
              </w:rPr>
              <w:t>Cofinancement SOLLICITE</w:t>
            </w:r>
          </w:p>
        </w:tc>
      </w:tr>
      <w:tr w:rsidR="00A96838" w:rsidRPr="002B23B8" w14:paraId="2D49D3C8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5C0B0BB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 xml:space="preserve">- </w:t>
            </w:r>
            <w:r w:rsidRPr="00462FD1">
              <w:rPr>
                <w:rFonts w:eastAsia="Arial"/>
                <w:color w:val="17365D" w:themeColor="text2" w:themeShade="BF"/>
                <w:spacing w:val="2"/>
                <w:sz w:val="20"/>
              </w:rPr>
              <w:t>Région Ile-de-France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1C48BB65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0"/>
              </w:rPr>
            </w:pPr>
            <w:r>
              <w:rPr>
                <w:rFonts w:eastAsia="Arial"/>
                <w:color w:val="17365D" w:themeColor="text2" w:themeShade="BF"/>
                <w:spacing w:val="2"/>
                <w:sz w:val="20"/>
              </w:rPr>
              <w:t>€</w:t>
            </w:r>
          </w:p>
        </w:tc>
      </w:tr>
      <w:tr w:rsidR="00A96838" w14:paraId="6439C4FA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044E5B14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14:paraId="4D08C350" w14:textId="77777777" w:rsidR="00A96838" w:rsidRPr="00462FD1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color w:val="17365D" w:themeColor="text2" w:themeShade="BF"/>
                <w:spacing w:val="2"/>
                <w:sz w:val="23"/>
              </w:rPr>
            </w:pPr>
          </w:p>
        </w:tc>
      </w:tr>
      <w:tr w:rsidR="00A96838" w:rsidRPr="006370DF" w14:paraId="7C5F9790" w14:textId="77777777" w:rsidTr="000C6BCC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1746A0C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  <w:r w:rsidRPr="006370DF"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  <w:t>TOTAL des recettes</w:t>
            </w: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  <w:shd w:val="clear" w:color="auto" w:fill="DDD9C3" w:themeFill="background2" w:themeFillShade="E6"/>
          </w:tcPr>
          <w:p w14:paraId="0B920893" w14:textId="77777777" w:rsidR="00A96838" w:rsidRPr="006370DF" w:rsidRDefault="00A96838" w:rsidP="000C6BCC">
            <w:pPr>
              <w:spacing w:line="241" w:lineRule="exact"/>
              <w:jc w:val="center"/>
              <w:textAlignment w:val="baseline"/>
              <w:rPr>
                <w:rFonts w:eastAsia="Arial"/>
                <w:b/>
                <w:color w:val="17365D" w:themeColor="text2" w:themeShade="BF"/>
                <w:spacing w:val="2"/>
                <w:sz w:val="22"/>
              </w:rPr>
            </w:pPr>
          </w:p>
        </w:tc>
      </w:tr>
    </w:tbl>
    <w:p w14:paraId="7A4656EF" w14:textId="77777777" w:rsidR="00A96838" w:rsidRDefault="00A96838" w:rsidP="00A96838">
      <w:pPr>
        <w:spacing w:after="265" w:line="268" w:lineRule="exact"/>
        <w:ind w:left="144" w:right="576"/>
        <w:textAlignment w:val="baseline"/>
        <w:rPr>
          <w:rFonts w:ascii="Arial" w:eastAsia="Arial" w:hAnsi="Arial"/>
          <w:color w:val="000000"/>
          <w:sz w:val="23"/>
        </w:rPr>
      </w:pPr>
    </w:p>
    <w:p w14:paraId="7782171E" w14:textId="77777777" w:rsidR="00A96838" w:rsidRPr="006370DF" w:rsidRDefault="00A96838" w:rsidP="00F56F37">
      <w:pPr>
        <w:spacing w:after="80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6370DF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Important : Le montant total des financements acquis et sollicités doit équilibrer le montant des dépenses HT.</w:t>
      </w:r>
    </w:p>
    <w:p w14:paraId="54BDC352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FB108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0B51E65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Echéancier prévisionnel de réalisation des investissements :</w:t>
      </w:r>
    </w:p>
    <w:p w14:paraId="4F5BFA5B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6A063F5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2275AE3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AD688BC" w14:textId="77777777" w:rsidR="00A96838" w:rsidRPr="00462FAF" w:rsidRDefault="00A96838" w:rsidP="00F56F37">
      <w:pPr>
        <w:pStyle w:val="Titre3"/>
        <w:spacing w:before="0" w:after="80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VISA/Signature du représentant légal</w:t>
      </w:r>
      <w:r w:rsidRPr="00462FAF">
        <w:rPr>
          <w:rFonts w:ascii="Arial" w:hAnsi="Arial" w:cs="Arial"/>
          <w:b/>
          <w:color w:val="C00000"/>
        </w:rPr>
        <w:t>*</w:t>
      </w:r>
    </w:p>
    <w:p w14:paraId="73487F11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3F3FA929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Nom : </w:t>
      </w:r>
    </w:p>
    <w:p w14:paraId="084958A6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Prénom</w:t>
      </w:r>
    </w:p>
    <w:p w14:paraId="00DA881D" w14:textId="77777777" w:rsidR="00A96838" w:rsidRPr="00462FD1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Qualité :</w:t>
      </w:r>
    </w:p>
    <w:p w14:paraId="5AA46FAA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 xml:space="preserve">A : </w:t>
      </w:r>
    </w:p>
    <w:p w14:paraId="715CB043" w14:textId="77777777" w:rsidR="00A96838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BE2E80A" w14:textId="77777777" w:rsidR="00A96838" w:rsidRPr="00462FD1" w:rsidRDefault="00A96838" w:rsidP="00A96838">
      <w:pPr>
        <w:rPr>
          <w:rFonts w:ascii="Arial" w:hAnsi="Arial" w:cs="Arial"/>
          <w:sz w:val="22"/>
          <w:szCs w:val="22"/>
        </w:rPr>
      </w:pPr>
    </w:p>
    <w:p w14:paraId="1AEC781D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  <w:r w:rsidRPr="00462FD1">
        <w:rPr>
          <w:rFonts w:ascii="Arial" w:hAnsi="Arial" w:cs="Arial"/>
          <w:sz w:val="22"/>
          <w:szCs w:val="22"/>
        </w:rPr>
        <w:t>*Direction ou présidence de l’établissement porteur du projet</w:t>
      </w:r>
    </w:p>
    <w:p w14:paraId="7CC8B803" w14:textId="13EBA66E" w:rsidR="00462FAF" w:rsidRDefault="00462FAF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25C94D0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3B48563B" w14:textId="77777777" w:rsidR="00A96838" w:rsidRPr="00F56F37" w:rsidRDefault="00A96838" w:rsidP="00A96838">
      <w:pPr>
        <w:pStyle w:val="Titre1"/>
        <w:rPr>
          <w:rFonts w:ascii="Arial" w:hAnsi="Arial" w:cs="Arial"/>
        </w:rPr>
      </w:pPr>
      <w:r w:rsidRPr="00F56F37">
        <w:rPr>
          <w:rFonts w:ascii="Arial" w:hAnsi="Arial" w:cs="Arial"/>
        </w:rPr>
        <w:t>SYNTHESE DU PROJET</w:t>
      </w:r>
    </w:p>
    <w:p w14:paraId="6120FB1C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494E4DAB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TITRE DU PROJET : </w:t>
      </w:r>
    </w:p>
    <w:p w14:paraId="5C06738F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INSTITUTION DE RECHERCHE : </w:t>
      </w:r>
    </w:p>
    <w:p w14:paraId="7E8C1800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LABORATOIRE PILOTE : </w:t>
      </w:r>
    </w:p>
    <w:p w14:paraId="5F81BD25" w14:textId="77777777" w:rsidR="00A96838" w:rsidRPr="00462FAF" w:rsidRDefault="00A96838" w:rsidP="00A96838">
      <w:pPr>
        <w:pStyle w:val="Titre2"/>
        <w:spacing w:before="240" w:after="24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RESPONSABLE SCIENTIFIQUE DU PROJET </w:t>
      </w:r>
    </w:p>
    <w:p w14:paraId="0F422C1B" w14:textId="77777777" w:rsidR="00A96838" w:rsidRDefault="00A96838" w:rsidP="00A96838">
      <w:pPr>
        <w:rPr>
          <w:rFonts w:ascii="Arial" w:hAnsi="Arial" w:cs="Arial"/>
          <w:sz w:val="22"/>
          <w:szCs w:val="22"/>
        </w:rPr>
      </w:pPr>
    </w:p>
    <w:p w14:paraId="78A2BE5A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PROJET SCIENTIFIQUE (résumé) :</w:t>
      </w:r>
    </w:p>
    <w:p w14:paraId="166D8BE4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39C73C9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2412A436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A327C50" w14:textId="77777777" w:rsidR="00A96838" w:rsidRPr="00462FAF" w:rsidRDefault="00A96838" w:rsidP="00A96838">
      <w:pPr>
        <w:pStyle w:val="Titre3"/>
        <w:rPr>
          <w:rFonts w:ascii="Arial" w:hAnsi="Arial" w:cs="Arial"/>
          <w:b/>
        </w:rPr>
      </w:pPr>
      <w:r w:rsidRPr="00462FAF">
        <w:rPr>
          <w:rFonts w:ascii="Arial" w:hAnsi="Arial" w:cs="Arial"/>
          <w:b/>
        </w:rPr>
        <w:t>INTERET REGIONAL :</w:t>
      </w:r>
    </w:p>
    <w:p w14:paraId="7DD7FAF3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1C34013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A7E063A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FC19311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7033F5A0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462DE1C" w14:textId="77777777" w:rsidR="00A96838" w:rsidRPr="00462FAF" w:rsidRDefault="00A96838" w:rsidP="00A96838">
      <w:pPr>
        <w:pStyle w:val="Titre2"/>
        <w:rPr>
          <w:rFonts w:ascii="Arial" w:hAnsi="Arial" w:cs="Arial"/>
        </w:rPr>
      </w:pPr>
      <w:r w:rsidRPr="00462FAF">
        <w:rPr>
          <w:rFonts w:ascii="Arial" w:hAnsi="Arial" w:cs="Arial"/>
        </w:rPr>
        <w:t>AUTRES EQUIPES PRINCIPALEMENT CONCERNEES PAR LA DEMANDE :</w:t>
      </w:r>
    </w:p>
    <w:p w14:paraId="2FEF89B3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13827458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0EB5FF0E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 xml:space="preserve">MATERIEL DEMANDE : </w:t>
      </w:r>
    </w:p>
    <w:p w14:paraId="77068091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4F7F3BA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5F1F5A31" w14:textId="77777777" w:rsidR="00A96838" w:rsidRPr="00462FAF" w:rsidRDefault="00A96838" w:rsidP="00F56F37">
      <w:pPr>
        <w:pStyle w:val="Titre2"/>
        <w:tabs>
          <w:tab w:val="right" w:pos="4536"/>
          <w:tab w:val="left" w:pos="7371"/>
        </w:tabs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COUT TOTAL :</w:t>
      </w:r>
      <w:r w:rsidRPr="00462FAF">
        <w:rPr>
          <w:rFonts w:ascii="Arial" w:hAnsi="Arial" w:cs="Arial"/>
        </w:rPr>
        <w:tab/>
        <w:t>x € HT /</w:t>
      </w:r>
      <w:r w:rsidRPr="00462FAF">
        <w:rPr>
          <w:rFonts w:ascii="Arial" w:hAnsi="Arial" w:cs="Arial"/>
        </w:rPr>
        <w:tab/>
        <w:t xml:space="preserve">x € TTC </w:t>
      </w:r>
    </w:p>
    <w:p w14:paraId="50D3E750" w14:textId="77777777" w:rsidR="00A96838" w:rsidRPr="00462FAF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C5DB5E9" w14:textId="77777777" w:rsidR="00A96838" w:rsidRPr="00462FAF" w:rsidRDefault="00A96838" w:rsidP="00F56F37">
      <w:pPr>
        <w:pStyle w:val="Titre2"/>
        <w:suppressAutoHyphens/>
        <w:spacing w:after="80"/>
        <w:rPr>
          <w:rFonts w:ascii="Arial" w:hAnsi="Arial" w:cs="Arial"/>
        </w:rPr>
      </w:pPr>
      <w:r w:rsidRPr="00462FAF">
        <w:rPr>
          <w:rFonts w:ascii="Arial" w:hAnsi="Arial" w:cs="Arial"/>
        </w:rPr>
        <w:t>PARTENAIRES DU FINANCEMENT PREVISIONNEL:</w:t>
      </w:r>
    </w:p>
    <w:p w14:paraId="6218A148" w14:textId="77777777" w:rsidR="00A96838" w:rsidRPr="00CC4D60" w:rsidRDefault="00A96838" w:rsidP="00F56F37">
      <w:pPr>
        <w:spacing w:after="80"/>
        <w:rPr>
          <w:rFonts w:ascii="Arial" w:hAnsi="Arial" w:cs="Arial"/>
          <w:sz w:val="22"/>
          <w:szCs w:val="22"/>
        </w:rPr>
      </w:pPr>
    </w:p>
    <w:p w14:paraId="65F027BD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Co-financement acquis :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49315CAB" w14:textId="77777777" w:rsidR="00A96838" w:rsidRPr="00CC4D60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>Financement Région Ile-de-France : demandé : (66%)</w:t>
      </w: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05BCF241" w14:textId="77777777" w:rsidR="00A96838" w:rsidRDefault="00A96838" w:rsidP="00F56F37">
      <w:pPr>
        <w:tabs>
          <w:tab w:val="left" w:pos="7371"/>
        </w:tabs>
        <w:spacing w:after="80"/>
        <w:rPr>
          <w:rFonts w:ascii="Arial" w:hAnsi="Arial" w:cs="Arial"/>
          <w:b/>
          <w:sz w:val="22"/>
          <w:szCs w:val="22"/>
        </w:rPr>
      </w:pPr>
      <w:r w:rsidRPr="00CC4D60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>x</w:t>
      </w:r>
      <w:r w:rsidRPr="00CC4D60">
        <w:rPr>
          <w:rFonts w:ascii="Arial" w:hAnsi="Arial" w:cs="Arial"/>
          <w:b/>
          <w:sz w:val="22"/>
          <w:szCs w:val="22"/>
        </w:rPr>
        <w:t xml:space="preserve"> €</w:t>
      </w:r>
    </w:p>
    <w:p w14:paraId="3CA64A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b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52918F17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52B4AA9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FICHE RECAPITULATIVE</w:t>
      </w:r>
    </w:p>
    <w:p w14:paraId="58DBFF0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0AD45E68" w14:textId="77777777" w:rsidR="00A96838" w:rsidRPr="00B56128" w:rsidRDefault="00A96838" w:rsidP="00A96838">
      <w:pPr>
        <w:tabs>
          <w:tab w:val="left" w:pos="7371"/>
        </w:tabs>
        <w:jc w:val="center"/>
        <w:rPr>
          <w:rFonts w:ascii="Arial" w:hAnsi="Arial" w:cs="Arial"/>
          <w:color w:val="4A442A" w:themeColor="background2" w:themeShade="40"/>
          <w:sz w:val="22"/>
          <w:szCs w:val="22"/>
        </w:rPr>
      </w:pPr>
      <w:r w:rsidRPr="00B56128">
        <w:rPr>
          <w:rFonts w:ascii="Arial" w:hAnsi="Arial" w:cs="Arial"/>
          <w:b/>
          <w:color w:val="4A442A" w:themeColor="background2" w:themeShade="40"/>
          <w:sz w:val="22"/>
          <w:szCs w:val="22"/>
        </w:rPr>
        <w:t>LISTE DES PIECES DEVANT ETRE FOURNIES POUR CHAQUE CANDIDATURE</w:t>
      </w:r>
      <w:r w:rsidRPr="00B56128">
        <w:rPr>
          <w:rFonts w:ascii="Arial" w:hAnsi="Arial" w:cs="Arial"/>
          <w:color w:val="4A442A" w:themeColor="background2" w:themeShade="40"/>
          <w:sz w:val="22"/>
          <w:szCs w:val="22"/>
        </w:rPr>
        <w:t xml:space="preserve"> </w:t>
      </w:r>
    </w:p>
    <w:p w14:paraId="1036769A" w14:textId="77777777" w:rsidR="00A96838" w:rsidRPr="00376E8A" w:rsidRDefault="00A96838" w:rsidP="00A96838">
      <w:pPr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Attention : tout dossier reçu incomplet sera considéré comme inéligible</w:t>
      </w:r>
    </w:p>
    <w:p w14:paraId="1470BBF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3E82AFB" w14:textId="68FB0EDF" w:rsidR="00A96838" w:rsidRPr="00376E8A" w:rsidRDefault="00A96838" w:rsidP="00A96838">
      <w:pPr>
        <w:shd w:val="clear" w:color="auto" w:fill="DDD9C3" w:themeFill="background2" w:themeFillShade="E6"/>
        <w:tabs>
          <w:tab w:val="left" w:pos="7371"/>
        </w:tabs>
        <w:jc w:val="center"/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</w:pP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La clôture de l’appel à projets est fixée au 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15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jui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llet</w:t>
      </w:r>
      <w:r w:rsidRPr="00376E8A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 xml:space="preserve"> 2017 à </w:t>
      </w:r>
      <w:r w:rsidR="00512BF4">
        <w:rPr>
          <w:rFonts w:ascii="Arial" w:hAnsi="Arial" w:cs="Arial"/>
          <w:b/>
          <w:i/>
          <w:color w:val="4A442A" w:themeColor="background2" w:themeShade="40"/>
          <w:sz w:val="22"/>
          <w:szCs w:val="22"/>
        </w:rPr>
        <w:t>12h00</w:t>
      </w:r>
    </w:p>
    <w:p w14:paraId="3CC5ABC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tbl>
      <w:tblPr>
        <w:tblStyle w:val="Listeclaire-Accent5"/>
        <w:tblW w:w="9322" w:type="dxa"/>
        <w:tblLook w:val="04A0" w:firstRow="1" w:lastRow="0" w:firstColumn="1" w:lastColumn="0" w:noHBand="0" w:noVBand="1"/>
      </w:tblPr>
      <w:tblGrid>
        <w:gridCol w:w="7905"/>
        <w:gridCol w:w="1417"/>
      </w:tblGrid>
      <w:tr w:rsidR="00A96838" w14:paraId="7EC514D3" w14:textId="77777777" w:rsidTr="000C6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065B23BF" w14:textId="77777777" w:rsidR="00A96838" w:rsidRDefault="00A96838" w:rsidP="000C6BCC">
            <w:pPr>
              <w:tabs>
                <w:tab w:val="left" w:pos="7371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PIECES A FOURNIR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</w:tcPr>
          <w:p w14:paraId="717709EF" w14:textId="77777777" w:rsidR="00A96838" w:rsidRDefault="00A96838" w:rsidP="000C6BCC">
            <w:pPr>
              <w:tabs>
                <w:tab w:val="left" w:pos="7371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Visa de présence</w:t>
            </w:r>
          </w:p>
        </w:tc>
      </w:tr>
      <w:tr w:rsidR="00A96838" w14:paraId="7E856840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9BCDE5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 présent dossier de candidature dûment rempli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DAB451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5258D69A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5EFD5F9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 dossier scientifique du projet (20 pages maximum)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94976A1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4C4BE094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352DC32A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Les éléments budgétaires (lettres d’engagement des co-financeurs et devis des équipements)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37A4E758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B0B24E6" w14:textId="77777777" w:rsidTr="000C6BCC">
        <w:trPr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15F35DCB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Une déclaration sur l’honneur attestant que le projet n’a pas fait l’objet d’une demande/d’un soutien dans le cadre d’un projet collaboratif d’un pôle de compétitivité, de l’appel à projets équipements de Genopole ou au Contrat de projets Etat - Région 2007-2013 (qu’il soit ou non soutenu par la Région)</w:t>
            </w:r>
          </w:p>
        </w:tc>
        <w:tc>
          <w:tcPr>
            <w:tcW w:w="1417" w:type="dxa"/>
            <w:tcBorders>
              <w:top w:val="single" w:sz="8" w:space="0" w:color="4BACC6" w:themeColor="accent5"/>
              <w:left w:val="single" w:sz="4" w:space="0" w:color="auto"/>
              <w:bottom w:val="single" w:sz="8" w:space="0" w:color="4BACC6" w:themeColor="accent5"/>
            </w:tcBorders>
            <w:vAlign w:val="center"/>
          </w:tcPr>
          <w:p w14:paraId="3461E7EC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96838" w14:paraId="29CE76C2" w14:textId="77777777" w:rsidTr="000C6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  <w:tcBorders>
              <w:right w:val="single" w:sz="4" w:space="0" w:color="auto"/>
            </w:tcBorders>
            <w:vAlign w:val="center"/>
          </w:tcPr>
          <w:p w14:paraId="65934F10" w14:textId="77777777" w:rsidR="00A96838" w:rsidRDefault="00A96838" w:rsidP="000C6BCC">
            <w:pPr>
              <w:tabs>
                <w:tab w:val="left" w:pos="7371"/>
              </w:tabs>
              <w:rPr>
                <w:rFonts w:ascii="Arial" w:hAnsi="Arial" w:cs="Arial"/>
                <w:sz w:val="22"/>
                <w:szCs w:val="22"/>
              </w:rPr>
            </w:pPr>
            <w:r w:rsidRPr="00376E8A">
              <w:rPr>
                <w:rFonts w:ascii="Arial" w:hAnsi="Arial" w:cs="Arial"/>
                <w:sz w:val="22"/>
                <w:szCs w:val="22"/>
              </w:rPr>
              <w:t>Un RIB ou RIP de l’établissement de recherche devant percevoir la subvention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F4D0BE7" w14:textId="77777777" w:rsidR="00A96838" w:rsidRDefault="00A96838" w:rsidP="000C6BCC">
            <w:pPr>
              <w:tabs>
                <w:tab w:val="left" w:pos="7371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0AEC225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7B5B0531" w14:textId="77777777" w:rsidR="00A96838" w:rsidRPr="00376E8A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E31D76" w14:textId="77777777" w:rsidR="00A96838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  <w:r w:rsidRPr="00376E8A">
        <w:rPr>
          <w:rFonts w:ascii="Arial" w:hAnsi="Arial" w:cs="Arial"/>
          <w:sz w:val="22"/>
          <w:szCs w:val="22"/>
        </w:rPr>
        <w:t>Les candidats pourront ajouter toute pièce leur semblant pertinente pour présenter leur</w:t>
      </w:r>
      <w:r>
        <w:rPr>
          <w:rFonts w:ascii="Arial" w:hAnsi="Arial" w:cs="Arial"/>
          <w:sz w:val="22"/>
          <w:szCs w:val="22"/>
        </w:rPr>
        <w:t xml:space="preserve"> </w:t>
      </w:r>
      <w:r w:rsidRPr="00376E8A">
        <w:rPr>
          <w:rFonts w:ascii="Arial" w:hAnsi="Arial" w:cs="Arial"/>
          <w:sz w:val="22"/>
          <w:szCs w:val="22"/>
        </w:rPr>
        <w:t>dossie</w:t>
      </w:r>
      <w:r>
        <w:rPr>
          <w:rFonts w:ascii="Arial" w:hAnsi="Arial" w:cs="Arial"/>
          <w:sz w:val="22"/>
          <w:szCs w:val="22"/>
        </w:rPr>
        <w:t>r</w:t>
      </w:r>
    </w:p>
    <w:p w14:paraId="3CEE310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18DBA872" w14:textId="77777777" w:rsidR="00A96838" w:rsidRPr="00FE2A15" w:rsidRDefault="00A96838" w:rsidP="00A96838">
      <w:pPr>
        <w:pStyle w:val="Titre1"/>
        <w:jc w:val="center"/>
        <w:rPr>
          <w:rFonts w:ascii="Arial" w:hAnsi="Arial" w:cs="Arial"/>
        </w:rPr>
      </w:pPr>
      <w:r w:rsidRPr="00FE2A15">
        <w:rPr>
          <w:rFonts w:ascii="Arial" w:hAnsi="Arial" w:cs="Arial"/>
        </w:rPr>
        <w:t>Dossier Scientifique</w:t>
      </w:r>
    </w:p>
    <w:p w14:paraId="3DD9DB28" w14:textId="77777777" w:rsidR="00A96838" w:rsidRPr="00FE2A15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9B95AC8" w14:textId="77777777" w:rsidR="00A96838" w:rsidRPr="00FE2A15" w:rsidRDefault="00A96838" w:rsidP="00A96838">
      <w:pPr>
        <w:pStyle w:val="Titre2"/>
        <w:rPr>
          <w:rFonts w:ascii="Arial" w:hAnsi="Arial" w:cs="Arial"/>
        </w:rPr>
      </w:pPr>
      <w:r w:rsidRPr="00FE2A15">
        <w:rPr>
          <w:rFonts w:ascii="Arial" w:hAnsi="Arial" w:cs="Arial"/>
        </w:rPr>
        <w:t>Présentation du projet scientifique (20 pages maximum)</w:t>
      </w:r>
    </w:p>
    <w:p w14:paraId="06DC8EEA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56635BD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CC6D6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331B964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46083AC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5A83693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1427E1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4EED2122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l’équipe du porteur de projet</w:t>
      </w:r>
    </w:p>
    <w:p w14:paraId="7A1D063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468374C5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3C2383DB" w14:textId="77777777" w:rsidR="00A96838" w:rsidRPr="00FE2A15" w:rsidRDefault="00A96838" w:rsidP="00A96838">
      <w:pPr>
        <w:pStyle w:val="Titre1"/>
        <w:rPr>
          <w:rFonts w:ascii="Arial" w:hAnsi="Arial" w:cs="Arial"/>
        </w:rPr>
      </w:pPr>
      <w:r w:rsidRPr="00FE2A15">
        <w:rPr>
          <w:rFonts w:ascii="Arial" w:hAnsi="Arial" w:cs="Arial"/>
        </w:rPr>
        <w:t>Situation nationale et internationale de la problématique abordée</w:t>
      </w:r>
    </w:p>
    <w:p w14:paraId="39863DAE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6DF8FCDF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0409EDDA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Liste des utilisateurs potentiels de l’équipement (porteur du projet, autres laboratoires franciliens ou non, industriels, étudiants,...) ainsi que l’explicitation de l’intérêt de l’équipement pour chaque type d’utilisateur</w:t>
      </w:r>
    </w:p>
    <w:p w14:paraId="0BF67AD2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09D28DB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D93DE53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CC51A7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0958B9F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41A094F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l’impact de l’équipement sur le potentiel scientifique et technologique francilien</w:t>
      </w:r>
    </w:p>
    <w:p w14:paraId="05E3FE89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6A8714A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570EDB1B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6FF86FA0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28DF3EA5" w14:textId="77777777" w:rsidR="00A96838" w:rsidRPr="00FE2A15" w:rsidRDefault="00A96838" w:rsidP="00FE2A15">
      <w:pPr>
        <w:tabs>
          <w:tab w:val="left" w:pos="7371"/>
        </w:tabs>
        <w:spacing w:after="80"/>
        <w:rPr>
          <w:rFonts w:ascii="Arial" w:hAnsi="Arial" w:cs="Arial"/>
          <w:sz w:val="22"/>
          <w:szCs w:val="22"/>
        </w:rPr>
      </w:pPr>
    </w:p>
    <w:p w14:paraId="1772FA9D" w14:textId="77777777" w:rsidR="00A96838" w:rsidRPr="00FE2A15" w:rsidRDefault="00A96838" w:rsidP="00FE2A15">
      <w:pPr>
        <w:pStyle w:val="Titre2"/>
        <w:spacing w:after="80"/>
        <w:rPr>
          <w:rFonts w:ascii="Arial" w:hAnsi="Arial" w:cs="Arial"/>
        </w:rPr>
      </w:pPr>
      <w:r w:rsidRPr="00FE2A15">
        <w:rPr>
          <w:rFonts w:ascii="Arial" w:hAnsi="Arial" w:cs="Arial"/>
        </w:rPr>
        <w:t>Description de l’incidence de l’équipement sur la formation des chercheurs</w:t>
      </w:r>
    </w:p>
    <w:p w14:paraId="31051521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2B086064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7B66A827" w14:textId="77777777" w:rsidR="00A96838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  <w:sectPr w:rsidR="00A96838" w:rsidSect="00FE63D8">
          <w:pgSz w:w="11906" w:h="16838"/>
          <w:pgMar w:top="1418" w:right="1418" w:bottom="1418" w:left="1418" w:header="397" w:footer="709" w:gutter="0"/>
          <w:cols w:space="708"/>
          <w:titlePg/>
          <w:docGrid w:linePitch="360"/>
        </w:sectPr>
      </w:pPr>
    </w:p>
    <w:p w14:paraId="2C4DD97A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419CFA28" w14:textId="77777777" w:rsidR="00A96838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E35AC65" w14:textId="6E9D28C0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  <w:rPr>
          <w:rFonts w:ascii="Arial" w:hAnsi="Arial" w:cs="Arial"/>
          <w:b/>
          <w:i/>
          <w:sz w:val="22"/>
          <w:szCs w:val="22"/>
        </w:rPr>
      </w:pPr>
      <w:r w:rsidRPr="00BC69F5">
        <w:rPr>
          <w:rFonts w:ascii="Arial" w:hAnsi="Arial" w:cs="Arial"/>
          <w:b/>
          <w:bCs/>
          <w:i/>
          <w:sz w:val="22"/>
          <w:szCs w:val="22"/>
        </w:rPr>
        <w:t>Le dossier de candidature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devra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être </w:t>
      </w:r>
      <w:r>
        <w:rPr>
          <w:rFonts w:ascii="Arial" w:hAnsi="Arial" w:cs="Arial"/>
          <w:b/>
          <w:bCs/>
          <w:i/>
          <w:sz w:val="22"/>
          <w:szCs w:val="22"/>
        </w:rPr>
        <w:t xml:space="preserve">téléchargé  à l’adresse </w:t>
      </w:r>
      <w:hyperlink r:id="rId21" w:history="1">
        <w:r w:rsidR="00FC37FE" w:rsidRPr="00FC37FE">
          <w:rPr>
            <w:rStyle w:val="Lienhypertexte"/>
            <w:rFonts w:ascii="Arial" w:hAnsi="Arial" w:cs="Arial"/>
            <w:b/>
            <w:bCs/>
            <w:i/>
            <w:sz w:val="22"/>
            <w:szCs w:val="22"/>
          </w:rPr>
          <w:t>https://www.anses.fr/fr/content/dim1health-2017</w:t>
        </w:r>
      </w:hyperlink>
      <w:r>
        <w:rPr>
          <w:rFonts w:ascii="Arial" w:hAnsi="Arial" w:cs="Arial"/>
          <w:b/>
          <w:bCs/>
          <w:i/>
          <w:sz w:val="22"/>
          <w:szCs w:val="22"/>
        </w:rPr>
        <w:t xml:space="preserve"> , </w:t>
      </w:r>
      <w:r w:rsidRPr="00BC69F5">
        <w:rPr>
          <w:rFonts w:ascii="Arial" w:hAnsi="Arial" w:cs="Arial"/>
          <w:b/>
          <w:bCs/>
          <w:i/>
          <w:sz w:val="22"/>
          <w:szCs w:val="22"/>
        </w:rPr>
        <w:t xml:space="preserve">rempli </w:t>
      </w:r>
      <w:r w:rsidRPr="00BC69F5">
        <w:rPr>
          <w:rFonts w:ascii="Arial" w:hAnsi="Arial" w:cs="Arial"/>
          <w:b/>
          <w:i/>
          <w:sz w:val="22"/>
          <w:szCs w:val="22"/>
        </w:rPr>
        <w:t xml:space="preserve"> et soumis électroniquement avant la date limite annoncée</w:t>
      </w:r>
      <w:r>
        <w:rPr>
          <w:rFonts w:ascii="Arial" w:hAnsi="Arial" w:cs="Arial"/>
          <w:b/>
          <w:i/>
          <w:sz w:val="22"/>
          <w:szCs w:val="22"/>
        </w:rPr>
        <w:t xml:space="preserve"> à l’adresse suivante </w:t>
      </w:r>
    </w:p>
    <w:p w14:paraId="2C236CB1" w14:textId="77777777" w:rsidR="00A96838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00" w:lineRule="exact"/>
        <w:ind w:firstLine="0"/>
        <w:jc w:val="center"/>
      </w:pPr>
      <w:r>
        <w:rPr>
          <w:rFonts w:ascii="Arial" w:hAnsi="Arial" w:cs="Arial"/>
          <w:b/>
          <w:i/>
          <w:sz w:val="22"/>
          <w:szCs w:val="22"/>
        </w:rPr>
        <w:t>dim1health2017@anses.fr</w:t>
      </w:r>
      <w:r w:rsidRPr="00BC69F5">
        <w:rPr>
          <w:rFonts w:ascii="Arial" w:hAnsi="Arial" w:cs="Arial"/>
          <w:b/>
          <w:i/>
          <w:sz w:val="22"/>
          <w:szCs w:val="22"/>
        </w:rPr>
        <w:t> </w:t>
      </w:r>
    </w:p>
    <w:p w14:paraId="660D9F82" w14:textId="77777777" w:rsidR="00A96838" w:rsidRPr="00F7565E" w:rsidRDefault="00A96838" w:rsidP="00A968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both"/>
        <w:rPr>
          <w:rFonts w:ascii="Arial" w:hAnsi="Arial" w:cs="Arial"/>
        </w:rPr>
      </w:pPr>
    </w:p>
    <w:p w14:paraId="33AD3CEE" w14:textId="5F21B874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i/>
        </w:rPr>
      </w:pPr>
      <w:r w:rsidRPr="00F7565E">
        <w:rPr>
          <w:rFonts w:ascii="Arial" w:hAnsi="Arial" w:cs="Arial"/>
          <w:i/>
        </w:rPr>
        <w:t xml:space="preserve">Le dossier doit prendre la forme d’un document unique au format </w:t>
      </w:r>
      <w:r w:rsidR="009652D0" w:rsidRPr="00F7565E">
        <w:rPr>
          <w:rFonts w:ascii="Arial" w:hAnsi="Arial" w:cs="Arial"/>
          <w:i/>
        </w:rPr>
        <w:t>PDF</w:t>
      </w:r>
      <w:r w:rsidRPr="00F7565E">
        <w:rPr>
          <w:rFonts w:ascii="Arial" w:hAnsi="Arial" w:cs="Arial"/>
          <w:i/>
        </w:rPr>
        <w:t>, enregistré sous Nom_</w:t>
      </w:r>
      <w:r>
        <w:rPr>
          <w:rFonts w:ascii="Arial" w:hAnsi="Arial" w:cs="Arial"/>
          <w:i/>
        </w:rPr>
        <w:t>investissement</w:t>
      </w:r>
      <w:r w:rsidRPr="00F7565E">
        <w:rPr>
          <w:rFonts w:ascii="Arial" w:hAnsi="Arial" w:cs="Arial"/>
          <w:i/>
        </w:rPr>
        <w:t xml:space="preserve">.pdf où « nom » est le nom </w:t>
      </w:r>
      <w:r>
        <w:rPr>
          <w:rFonts w:ascii="Arial" w:hAnsi="Arial" w:cs="Arial"/>
          <w:i/>
        </w:rPr>
        <w:t>du porteur du projet</w:t>
      </w:r>
    </w:p>
    <w:p w14:paraId="18075639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" w:hAnsi="Arial" w:cs="Arial"/>
        </w:rPr>
      </w:pPr>
    </w:p>
    <w:p w14:paraId="6C83816D" w14:textId="1039BD5A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sz w:val="28"/>
          <w:szCs w:val="28"/>
        </w:rPr>
      </w:pPr>
      <w:r w:rsidRPr="00F7565E">
        <w:rPr>
          <w:rFonts w:ascii="Arial" w:hAnsi="Arial" w:cs="Arial"/>
          <w:sz w:val="28"/>
          <w:szCs w:val="28"/>
        </w:rPr>
        <w:t xml:space="preserve">Date limite de dépôt des dossiers : </w:t>
      </w:r>
      <w:r>
        <w:rPr>
          <w:rFonts w:ascii="Arial" w:hAnsi="Arial" w:cs="Arial"/>
          <w:b/>
          <w:bCs/>
          <w:sz w:val="28"/>
          <w:szCs w:val="28"/>
        </w:rPr>
        <w:t xml:space="preserve">15 juillet 2017 </w:t>
      </w:r>
      <w:r w:rsidRPr="00F7565E">
        <w:rPr>
          <w:rFonts w:ascii="Arial" w:hAnsi="Arial" w:cs="Arial"/>
          <w:b/>
          <w:bCs/>
          <w:sz w:val="28"/>
          <w:szCs w:val="28"/>
        </w:rPr>
        <w:t>à 12h</w:t>
      </w:r>
      <w:r w:rsidR="00FE2A15">
        <w:rPr>
          <w:rFonts w:ascii="Arial" w:hAnsi="Arial" w:cs="Arial"/>
          <w:b/>
          <w:bCs/>
          <w:sz w:val="28"/>
          <w:szCs w:val="28"/>
        </w:rPr>
        <w:t>00</w:t>
      </w:r>
    </w:p>
    <w:p w14:paraId="0C091FB2" w14:textId="77777777" w:rsidR="00A96838" w:rsidRPr="00F7565E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firstLine="0"/>
        <w:jc w:val="center"/>
        <w:rPr>
          <w:rFonts w:ascii="Arial" w:hAnsi="Arial" w:cs="Arial"/>
          <w:sz w:val="20"/>
          <w:szCs w:val="20"/>
        </w:rPr>
      </w:pPr>
    </w:p>
    <w:p w14:paraId="5511B51F" w14:textId="77777777" w:rsidR="00A96838" w:rsidRPr="00905A66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905A66">
        <w:rPr>
          <w:rFonts w:ascii="Arial" w:hAnsi="Arial" w:cs="Arial"/>
          <w:b/>
          <w:i/>
          <w:sz w:val="28"/>
          <w:szCs w:val="28"/>
          <w:u w:val="single"/>
        </w:rPr>
        <w:t>Attention :</w:t>
      </w:r>
    </w:p>
    <w:p w14:paraId="235E4EB7" w14:textId="3B02D0DC" w:rsidR="00A96838" w:rsidRPr="00170963" w:rsidRDefault="00A96838" w:rsidP="00A96838">
      <w:pPr>
        <w:pStyle w:val="Retraitcorpsdetexte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ind w:firstLine="0"/>
        <w:jc w:val="center"/>
        <w:rPr>
          <w:rFonts w:ascii="Arial" w:hAnsi="Arial" w:cs="Arial"/>
          <w:b/>
          <w:bCs/>
          <w:i/>
        </w:rPr>
      </w:pPr>
      <w:r w:rsidRPr="00170963">
        <w:rPr>
          <w:rFonts w:ascii="Arial" w:hAnsi="Arial" w:cs="Arial"/>
          <w:b/>
          <w:i/>
        </w:rPr>
        <w:t>Tout projet reçu incomplet sera considéré comme inéligible et s</w:t>
      </w:r>
      <w:r w:rsidRPr="00170963">
        <w:rPr>
          <w:rFonts w:ascii="Arial" w:hAnsi="Arial" w:cs="Arial"/>
          <w:b/>
          <w:bCs/>
          <w:i/>
        </w:rPr>
        <w:t>euls les projets soumis avant la date limite seront étudiés.</w:t>
      </w:r>
    </w:p>
    <w:p w14:paraId="73FE7DE5" w14:textId="77777777" w:rsidR="00A96838" w:rsidRPr="00376E8A" w:rsidRDefault="00A96838" w:rsidP="00A96838">
      <w:pPr>
        <w:tabs>
          <w:tab w:val="left" w:pos="7371"/>
        </w:tabs>
        <w:rPr>
          <w:rFonts w:ascii="Arial" w:hAnsi="Arial" w:cs="Arial"/>
          <w:sz w:val="22"/>
          <w:szCs w:val="22"/>
        </w:rPr>
      </w:pPr>
    </w:p>
    <w:p w14:paraId="1202F257" w14:textId="0229FA2C" w:rsidR="00561CF9" w:rsidRPr="00896213" w:rsidRDefault="00561CF9" w:rsidP="00BC69F5">
      <w:pPr>
        <w:pStyle w:val="Retraitcorpsdetext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20" w:lineRule="exact"/>
        <w:ind w:firstLine="0"/>
        <w:rPr>
          <w:rFonts w:ascii="Arial" w:hAnsi="Arial"/>
        </w:rPr>
      </w:pPr>
    </w:p>
    <w:sectPr w:rsidR="00561CF9" w:rsidRPr="00896213" w:rsidSect="00170963">
      <w:footerReference w:type="default" r:id="rId22"/>
      <w:pgSz w:w="11906" w:h="16838" w:code="9"/>
      <w:pgMar w:top="851" w:right="1134" w:bottom="1134" w:left="1134" w:header="72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C35E95" w14:textId="77777777" w:rsidR="00A257B3" w:rsidRDefault="00A257B3">
      <w:r>
        <w:separator/>
      </w:r>
    </w:p>
  </w:endnote>
  <w:endnote w:type="continuationSeparator" w:id="0">
    <w:p w14:paraId="41D5B92E" w14:textId="77777777" w:rsidR="00A257B3" w:rsidRDefault="00A25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5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731084168"/>
      <w:docPartObj>
        <w:docPartGallery w:val="Page Numbers (Bottom of Page)"/>
        <w:docPartUnique/>
      </w:docPartObj>
    </w:sdtPr>
    <w:sdtEndPr/>
    <w:sdtContent>
      <w:p w14:paraId="56F2F516" w14:textId="6878797E" w:rsidR="00A257B3" w:rsidRPr="00B6628A" w:rsidRDefault="00A257B3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66B1B9D8" wp14:editId="4B3393E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619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0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BBB1CAB" w14:textId="48324B6E" w:rsidR="00A257B3" w:rsidRDefault="00A257B3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34874" w:rsidRPr="0083487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6B1B9D8" id="Groupe 80" o:spid="_x0000_s1026" style="position:absolute;left:0;text-align:left;margin-left:0;margin-top:0;width:34.4pt;height:56.45pt;z-index:251665408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nMyX&#10;hWoDAAAl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" filled="f" strokecolor="#7f7f7f">
                    <v:textbox>
                      <w:txbxContent>
                        <w:p w14:paraId="0BBB1CAB" w14:textId="48324B6E" w:rsidR="00A257B3" w:rsidRDefault="00A257B3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34874" w:rsidRPr="00834874">
                            <w:rPr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 w:rsidR="00F658C9">
          <w:rPr>
            <w:rFonts w:ascii="Arial" w:hAnsi="Arial" w:cs="Arial"/>
            <w:i/>
            <w:sz w:val="22"/>
            <w:szCs w:val="22"/>
          </w:rPr>
          <w:t>DIM-</w:t>
        </w:r>
        <w:r>
          <w:rPr>
            <w:rFonts w:ascii="Arial" w:hAnsi="Arial" w:cs="Arial"/>
            <w:i/>
            <w:sz w:val="22"/>
            <w:szCs w:val="22"/>
          </w:rPr>
          <w:t>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589BD359" w14:textId="4980B898" w:rsidR="00A257B3" w:rsidRPr="00B6628A" w:rsidRDefault="00834874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147586941"/>
      <w:docPartObj>
        <w:docPartGallery w:val="Page Numbers (Bottom of Page)"/>
        <w:docPartUnique/>
      </w:docPartObj>
    </w:sdtPr>
    <w:sdtEndPr/>
    <w:sdtContent>
      <w:p w14:paraId="21AFA9A8" w14:textId="77777777" w:rsidR="00512BF4" w:rsidRPr="00B6628A" w:rsidRDefault="00512BF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71552" behindDoc="0" locked="0" layoutInCell="1" allowOverlap="1" wp14:anchorId="556DE8E0" wp14:editId="748BB11D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2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A054402" w14:textId="463E8217" w:rsidR="00512BF4" w:rsidRDefault="00512BF4" w:rsidP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34874" w:rsidRPr="0083487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19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56DE8E0" id="_x0000_s1029" style="position:absolute;left:0;text-align:left;margin-left:0;margin-top:0;width:34.4pt;height:56.45pt;z-index:251671552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ByaQMAACk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" strokecolor="#7f7f7f"/>
                  <v:rect id="Rectangle 78" o:sp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" filled="f" strokecolor="#7f7f7f">
                    <v:textbox>
                      <w:txbxContent>
                        <w:p w14:paraId="4A054402" w14:textId="463E8217" w:rsidR="00512BF4" w:rsidRDefault="00512BF4" w:rsidP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34874" w:rsidRPr="00834874">
                            <w:rPr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6B0C643A" w14:textId="77777777" w:rsidR="00512BF4" w:rsidRDefault="00834874" w:rsidP="00512BF4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  <w:p w14:paraId="1665C9F2" w14:textId="77777777" w:rsidR="00512BF4" w:rsidRDefault="00512BF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-1297759445"/>
      <w:docPartObj>
        <w:docPartGallery w:val="Page Numbers (Bottom of Page)"/>
        <w:docPartUnique/>
      </w:docPartObj>
    </w:sdtPr>
    <w:sdtEndPr/>
    <w:sdtContent>
      <w:p w14:paraId="4D77D938" w14:textId="77777777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4D0052BF" wp14:editId="20735476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1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E473524" w14:textId="5B51BA83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34874" w:rsidRPr="0083487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14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0052BF" id="_x0000_s1032" style="position:absolute;left:0;text-align:left;margin-left:0;margin-top:0;width:34.4pt;height:56.45pt;z-index:251667456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3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" strokecolor="#7f7f7f"/>
                  <v:rect id="Rectangle 78" o:spid="_x0000_s1034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" filled="f" strokecolor="#7f7f7f">
                    <v:textbox>
                      <w:txbxContent>
                        <w:p w14:paraId="5E473524" w14:textId="5B51BA83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34874" w:rsidRPr="00834874">
                            <w:rPr>
                              <w:noProof/>
                              <w:sz w:val="16"/>
                              <w:szCs w:val="16"/>
                            </w:rPr>
                            <w:t>14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09D50A7F" w14:textId="77777777" w:rsidR="00512BF4" w:rsidRPr="00B6628A" w:rsidRDefault="00834874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i/>
        <w:sz w:val="22"/>
        <w:szCs w:val="22"/>
      </w:rPr>
      <w:id w:val="1348757895"/>
      <w:docPartObj>
        <w:docPartGallery w:val="Page Numbers (Bottom of Page)"/>
        <w:docPartUnique/>
      </w:docPartObj>
    </w:sdtPr>
    <w:sdtEndPr/>
    <w:sdtContent>
      <w:p w14:paraId="02344B30" w14:textId="77777777" w:rsidR="00512BF4" w:rsidRPr="00B6628A" w:rsidRDefault="00512BF4" w:rsidP="00777083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  <w:r w:rsidRPr="00777083">
          <w:rPr>
            <w:rFonts w:ascii="Arial" w:hAnsi="Arial" w:cs="Arial"/>
            <w:i/>
            <w:noProof/>
            <w:sz w:val="22"/>
            <w:szCs w:val="22"/>
            <w:lang w:eastAsia="fr-FR"/>
          </w:rPr>
          <mc:AlternateContent>
            <mc:Choice Requires="wpg">
              <w:drawing>
                <wp:anchor distT="0" distB="0" distL="114300" distR="114300" simplePos="0" relativeHeight="251669504" behindDoc="0" locked="0" layoutInCell="1" allowOverlap="1" wp14:anchorId="2E84D2A5" wp14:editId="3891C3B5">
                  <wp:simplePos x="0" y="0"/>
                  <wp:positionH relativeFrom="margin">
                    <wp:align>left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oup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AF0C7C9" w14:textId="0868287D" w:rsidR="00512BF4" w:rsidRDefault="00512BF4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834874" w:rsidRPr="00834874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20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E84D2A5" id="_x0000_s1035" style="position:absolute;left:0;text-align:left;margin-left:0;margin-top:0;width:34.4pt;height:56.45pt;z-index:251669504;mso-position-horizontal:lef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36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37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" filled="f" strokecolor="#7f7f7f">
                    <v:textbox>
                      <w:txbxContent>
                        <w:p w14:paraId="5AF0C7C9" w14:textId="0868287D" w:rsidR="00512BF4" w:rsidRDefault="00512BF4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834874" w:rsidRPr="00834874">
                            <w:rPr>
                              <w:noProof/>
                              <w:sz w:val="16"/>
                              <w:szCs w:val="16"/>
                            </w:rPr>
                            <w:t>20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  <w:r w:rsidRPr="00777083">
          <w:rPr>
            <w:rFonts w:ascii="Arial" w:hAnsi="Arial" w:cs="Arial"/>
            <w:i/>
            <w:sz w:val="22"/>
            <w:szCs w:val="22"/>
          </w:rPr>
          <w:t xml:space="preserve"> 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Appel à projets </w:t>
        </w:r>
        <w:r>
          <w:rPr>
            <w:rFonts w:ascii="Arial" w:hAnsi="Arial" w:cs="Arial"/>
            <w:i/>
            <w:sz w:val="22"/>
            <w:szCs w:val="22"/>
          </w:rPr>
          <w:t>DIM-1HEALTH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investissements</w:t>
        </w:r>
        <w:r w:rsidRPr="00B6628A">
          <w:rPr>
            <w:rFonts w:ascii="Arial" w:hAnsi="Arial" w:cs="Arial"/>
            <w:i/>
            <w:sz w:val="22"/>
            <w:szCs w:val="22"/>
          </w:rPr>
          <w:t xml:space="preserve"> </w:t>
        </w:r>
        <w:r>
          <w:rPr>
            <w:rFonts w:ascii="Arial" w:hAnsi="Arial" w:cs="Arial"/>
            <w:i/>
            <w:sz w:val="22"/>
            <w:szCs w:val="22"/>
          </w:rPr>
          <w:t>2017</w:t>
        </w:r>
      </w:p>
      <w:p w14:paraId="2B351574" w14:textId="77777777" w:rsidR="00512BF4" w:rsidRPr="00B6628A" w:rsidRDefault="00834874" w:rsidP="00561CF9">
        <w:pPr>
          <w:pStyle w:val="Pieddepage"/>
          <w:jc w:val="right"/>
          <w:rPr>
            <w:rFonts w:ascii="Arial" w:hAnsi="Arial" w:cs="Arial"/>
            <w:i/>
            <w:sz w:val="22"/>
            <w:szCs w:val="22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50F1A4" w14:textId="77777777" w:rsidR="00A257B3" w:rsidRDefault="00A257B3">
      <w:r>
        <w:separator/>
      </w:r>
    </w:p>
  </w:footnote>
  <w:footnote w:type="continuationSeparator" w:id="0">
    <w:p w14:paraId="01BF6826" w14:textId="77777777" w:rsidR="00A257B3" w:rsidRDefault="00A257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375DD" w14:textId="2E87744E" w:rsidR="00A257B3" w:rsidRDefault="00A257B3" w:rsidP="00777083">
    <w:pPr>
      <w:pStyle w:val="En-tte"/>
      <w:tabs>
        <w:tab w:val="clear" w:pos="9072"/>
        <w:tab w:val="right" w:pos="9076"/>
      </w:tabs>
      <w:jc w:val="center"/>
      <w:rPr>
        <w:rFonts w:ascii="Arial" w:hAnsi="Arial" w:cs="Arial"/>
        <w:b/>
        <w:spacing w:val="-14"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 w:rsidR="00F658C9">
      <w:rPr>
        <w:rFonts w:ascii="Arial" w:hAnsi="Arial" w:cs="Arial"/>
        <w:b/>
        <w:spacing w:val="-14"/>
        <w:sz w:val="32"/>
        <w:szCs w:val="32"/>
      </w:rPr>
      <w:t>-</w:t>
    </w:r>
    <w:r>
      <w:rPr>
        <w:rFonts w:ascii="Arial" w:hAnsi="Arial" w:cs="Arial"/>
        <w:b/>
        <w:sz w:val="32"/>
        <w:szCs w:val="32"/>
      </w:rPr>
      <w:t>1HEALTH</w:t>
    </w:r>
  </w:p>
  <w:p w14:paraId="1BF05521" w14:textId="5CAABC3E" w:rsidR="00A257B3" w:rsidRDefault="00A257B3">
    <w:pPr>
      <w:pStyle w:val="En-tte"/>
      <w:tabs>
        <w:tab w:val="left" w:pos="6660"/>
      </w:tabs>
      <w:jc w:val="center"/>
    </w:pPr>
    <w:r>
      <w:rPr>
        <w:noProof/>
        <w:lang w:eastAsia="fr-FR"/>
      </w:rPr>
      <w:drawing>
        <wp:inline distT="0" distB="0" distL="0" distR="0" wp14:anchorId="1D0486FE" wp14:editId="51BB8A66">
          <wp:extent cx="1487805" cy="438150"/>
          <wp:effectExtent l="0" t="0" r="10795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70DAD" w14:textId="33CAF233" w:rsidR="00A257B3" w:rsidRPr="0008200B" w:rsidRDefault="00A257B3" w:rsidP="00777083">
    <w:pPr>
      <w:pStyle w:val="En-tte"/>
      <w:tabs>
        <w:tab w:val="clear" w:pos="4536"/>
        <w:tab w:val="center" w:pos="4252"/>
        <w:tab w:val="left" w:pos="6376"/>
      </w:tabs>
      <w:ind w:left="-284" w:right="-284"/>
      <w:jc w:val="center"/>
      <w:rPr>
        <w:rFonts w:ascii="Arial" w:hAnsi="Arial" w:cs="Arial"/>
        <w:b/>
        <w:spacing w:val="-14"/>
        <w:sz w:val="32"/>
        <w:szCs w:val="32"/>
      </w:rPr>
    </w:pPr>
    <w:r w:rsidRPr="0008200B">
      <w:rPr>
        <w:rFonts w:ascii="Arial" w:hAnsi="Arial" w:cs="Arial"/>
        <w:b/>
        <w:spacing w:val="-14"/>
        <w:sz w:val="32"/>
        <w:szCs w:val="32"/>
      </w:rPr>
      <w:t>DIM</w:t>
    </w:r>
    <w:r w:rsidR="00F658C9">
      <w:rPr>
        <w:rFonts w:ascii="Arial" w:hAnsi="Arial" w:cs="Arial"/>
        <w:b/>
        <w:spacing w:val="-14"/>
        <w:sz w:val="32"/>
        <w:szCs w:val="32"/>
      </w:rPr>
      <w:t>-</w:t>
    </w:r>
    <w:r>
      <w:rPr>
        <w:rFonts w:ascii="Arial" w:hAnsi="Arial" w:cs="Arial"/>
        <w:b/>
        <w:sz w:val="32"/>
        <w:szCs w:val="32"/>
      </w:rPr>
      <w:t>1HEALTH</w:t>
    </w:r>
  </w:p>
  <w:p w14:paraId="0419612D" w14:textId="77777777" w:rsidR="00A257B3" w:rsidRDefault="00A257B3" w:rsidP="00777083">
    <w:pPr>
      <w:pStyle w:val="En-tte"/>
      <w:jc w:val="center"/>
      <w:rPr>
        <w:noProof/>
      </w:rPr>
    </w:pPr>
    <w:r>
      <w:rPr>
        <w:noProof/>
        <w:lang w:eastAsia="fr-FR"/>
      </w:rPr>
      <w:drawing>
        <wp:inline distT="0" distB="0" distL="0" distR="0" wp14:anchorId="00A1B1F9" wp14:editId="56355C65">
          <wp:extent cx="1487805" cy="438150"/>
          <wp:effectExtent l="0" t="0" r="1079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805" cy="4381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shd w:val="clear" w:color="auto" w:fill="C6D9F1"/>
      <w:tblLook w:val="04A0" w:firstRow="1" w:lastRow="0" w:firstColumn="1" w:lastColumn="0" w:noHBand="0" w:noVBand="1"/>
    </w:tblPr>
    <w:tblGrid>
      <w:gridCol w:w="3255"/>
      <w:gridCol w:w="3149"/>
      <w:gridCol w:w="3233"/>
    </w:tblGrid>
    <w:tr w:rsidR="00A257B3" w14:paraId="33EE891D" w14:textId="77777777" w:rsidTr="00CE5B09">
      <w:tc>
        <w:tcPr>
          <w:tcW w:w="3535" w:type="dxa"/>
          <w:shd w:val="clear" w:color="auto" w:fill="C6D9F1"/>
        </w:tcPr>
        <w:p w14:paraId="5CB1BEDB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0"/>
              <w:szCs w:val="20"/>
            </w:rPr>
          </w:pPr>
          <w:r w:rsidRPr="00B34471">
            <w:rPr>
              <w:b/>
              <w:color w:val="0070C0"/>
              <w:sz w:val="28"/>
              <w:szCs w:val="20"/>
            </w:rPr>
            <w:t>Inserm</w:t>
          </w:r>
        </w:p>
      </w:tc>
      <w:tc>
        <w:tcPr>
          <w:tcW w:w="3535" w:type="dxa"/>
          <w:shd w:val="clear" w:color="auto" w:fill="C6D9F1"/>
        </w:tcPr>
        <w:p w14:paraId="29F3CAA6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8"/>
              <w:szCs w:val="20"/>
            </w:rPr>
          </w:pPr>
        </w:p>
      </w:tc>
      <w:tc>
        <w:tcPr>
          <w:tcW w:w="3536" w:type="dxa"/>
          <w:shd w:val="clear" w:color="auto" w:fill="C6D9F1"/>
        </w:tcPr>
        <w:p w14:paraId="08B21C26" w14:textId="77777777" w:rsidR="00A257B3" w:rsidRPr="00B34471" w:rsidRDefault="00A257B3" w:rsidP="00CE5B09">
          <w:pPr>
            <w:pStyle w:val="Listepuces21"/>
            <w:spacing w:after="120"/>
            <w:jc w:val="center"/>
            <w:rPr>
              <w:b/>
              <w:color w:val="0070C0"/>
              <w:sz w:val="20"/>
              <w:szCs w:val="20"/>
            </w:rPr>
          </w:pPr>
          <w:r w:rsidRPr="00B34471">
            <w:rPr>
              <w:b/>
              <w:color w:val="0070C0"/>
              <w:sz w:val="28"/>
              <w:szCs w:val="20"/>
            </w:rPr>
            <w:t>EnvA</w:t>
          </w:r>
        </w:p>
      </w:tc>
    </w:tr>
  </w:tbl>
  <w:p w14:paraId="0D2B25A4" w14:textId="1ACD64CB" w:rsidR="00A257B3" w:rsidRDefault="00A257B3" w:rsidP="00777083">
    <w:pPr>
      <w:pStyle w:val="En-tte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526E0" w14:textId="77777777" w:rsidR="00A96838" w:rsidRDefault="00A96838" w:rsidP="001E55AE">
    <w:pPr>
      <w:pStyle w:val="En-tte"/>
      <w:jc w:val="right"/>
    </w:pPr>
    <w:r>
      <w:rPr>
        <w:noProof/>
        <w:lang w:eastAsia="fr-FR"/>
      </w:rPr>
      <w:drawing>
        <wp:inline distT="0" distB="0" distL="0" distR="0" wp14:anchorId="0894D5F9" wp14:editId="50E164B5">
          <wp:extent cx="1017905" cy="774065"/>
          <wp:effectExtent l="0" t="0" r="0" b="6985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3686"/>
      <w:gridCol w:w="3260"/>
    </w:tblGrid>
    <w:tr w:rsidR="00A96838" w14:paraId="5B8A2247" w14:textId="77777777" w:rsidTr="00CD5732">
      <w:tc>
        <w:tcPr>
          <w:tcW w:w="3544" w:type="dxa"/>
        </w:tcPr>
        <w:p w14:paraId="7A6CC8FA" w14:textId="77777777" w:rsidR="00A96838" w:rsidRDefault="00A96838">
          <w:pPr>
            <w:pStyle w:val="En-tte"/>
          </w:pPr>
          <w:r w:rsidRPr="00CD5732">
            <w:rPr>
              <w:noProof/>
              <w:lang w:eastAsia="fr-FR"/>
            </w:rPr>
            <w:drawing>
              <wp:inline distT="0" distB="0" distL="0" distR="0" wp14:anchorId="71E156E2" wp14:editId="6CCF01DA">
                <wp:extent cx="1628166" cy="409575"/>
                <wp:effectExtent l="0" t="0" r="0" b="0"/>
                <wp:docPr id="8" name="Image 3" descr="1292317590-55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3" descr="1292317590-55.g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1181" cy="412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</w:tcPr>
        <w:p w14:paraId="3A670D6A" w14:textId="77777777" w:rsidR="00A96838" w:rsidRDefault="00A96838" w:rsidP="00CD5732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5C86FBA9" wp14:editId="417158C9">
                <wp:extent cx="1485900" cy="438150"/>
                <wp:effectExtent l="0" t="0" r="0" b="0"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5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</w:tcPr>
        <w:p w14:paraId="1E7A793F" w14:textId="77777777" w:rsidR="00A96838" w:rsidRDefault="00A96838" w:rsidP="00CD5732">
          <w:pPr>
            <w:pStyle w:val="En-tte"/>
            <w:jc w:val="right"/>
          </w:pPr>
          <w:r w:rsidRPr="00CD5732">
            <w:rPr>
              <w:noProof/>
              <w:lang w:eastAsia="fr-FR"/>
            </w:rPr>
            <w:drawing>
              <wp:inline distT="0" distB="0" distL="0" distR="0" wp14:anchorId="3468016B" wp14:editId="150B3D04">
                <wp:extent cx="1224112" cy="477947"/>
                <wp:effectExtent l="0" t="0" r="0" b="0"/>
                <wp:docPr id="10" name="Image 4" descr="logo-inser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 descr="logo-inserm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825" cy="479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D51E711" w14:textId="77777777" w:rsidR="00A96838" w:rsidRDefault="00A96838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D0AA8C" w14:textId="77777777" w:rsidR="00A96838" w:rsidRPr="001E55AE" w:rsidRDefault="00A96838" w:rsidP="001E55AE">
    <w:pPr>
      <w:pStyle w:val="En-tte"/>
      <w:jc w:val="right"/>
    </w:pPr>
    <w:r>
      <w:rPr>
        <w:noProof/>
        <w:lang w:eastAsia="fr-FR"/>
      </w:rPr>
      <w:drawing>
        <wp:inline distT="0" distB="0" distL="0" distR="0" wp14:anchorId="6B307F71" wp14:editId="3E960CB5">
          <wp:extent cx="1017905" cy="774065"/>
          <wp:effectExtent l="0" t="0" r="0" b="6985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/>
        <w:b/>
        <w:i w:val="0"/>
        <w:sz w:val="28"/>
        <w:szCs w:val="2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pStyle w:val="enumeration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8"/>
    <w:multiLevelType w:val="multilevel"/>
    <w:tmpl w:val="CD66406A"/>
    <w:lvl w:ilvl="0">
      <w:start w:val="2"/>
      <w:numFmt w:val="bullet"/>
      <w:lvlText w:val=""/>
      <w:lvlJc w:val="left"/>
      <w:pPr>
        <w:tabs>
          <w:tab w:val="num" w:pos="360"/>
        </w:tabs>
        <w:ind w:left="360" w:firstLine="360"/>
      </w:pPr>
      <w:rPr>
        <w:rFonts w:ascii="Wingdings" w:eastAsia="Times New Roman" w:hAnsi="Wingdings" w:cs="Arial" w:hint="default"/>
        <w:color w:val="31849B" w:themeColor="accent5" w:themeShade="BF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08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180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52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2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39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46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4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12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5" w15:restartNumberingAfterBreak="0">
    <w:nsid w:val="14F52A86"/>
    <w:multiLevelType w:val="hybridMultilevel"/>
    <w:tmpl w:val="049E78B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133E8E"/>
    <w:multiLevelType w:val="hybridMultilevel"/>
    <w:tmpl w:val="21D69A0E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5200B0"/>
    <w:multiLevelType w:val="hybridMultilevel"/>
    <w:tmpl w:val="014048C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3B026B06"/>
    <w:multiLevelType w:val="hybridMultilevel"/>
    <w:tmpl w:val="1F6836A4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C30506A"/>
    <w:multiLevelType w:val="hybridMultilevel"/>
    <w:tmpl w:val="53EABB9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FF09BC"/>
    <w:multiLevelType w:val="hybridMultilevel"/>
    <w:tmpl w:val="4006A38A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A2C90"/>
    <w:multiLevelType w:val="hybridMultilevel"/>
    <w:tmpl w:val="0D48EF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845C45"/>
    <w:multiLevelType w:val="hybridMultilevel"/>
    <w:tmpl w:val="3118E61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2B5E63"/>
    <w:multiLevelType w:val="hybridMultilevel"/>
    <w:tmpl w:val="75A0D99E"/>
    <w:lvl w:ilvl="0" w:tplc="D17E45D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BE6F92"/>
    <w:multiLevelType w:val="hybridMultilevel"/>
    <w:tmpl w:val="029A0F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D21489"/>
    <w:multiLevelType w:val="hybridMultilevel"/>
    <w:tmpl w:val="CB364C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75A97"/>
    <w:multiLevelType w:val="hybridMultilevel"/>
    <w:tmpl w:val="56EE75D2"/>
    <w:lvl w:ilvl="0" w:tplc="040C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6"/>
  </w:num>
  <w:num w:numId="5">
    <w:abstractNumId w:val="5"/>
  </w:num>
  <w:num w:numId="6">
    <w:abstractNumId w:val="12"/>
  </w:num>
  <w:num w:numId="7">
    <w:abstractNumId w:val="7"/>
  </w:num>
  <w:num w:numId="8">
    <w:abstractNumId w:val="8"/>
  </w:num>
  <w:num w:numId="9">
    <w:abstractNumId w:val="16"/>
  </w:num>
  <w:num w:numId="10">
    <w:abstractNumId w:val="13"/>
  </w:num>
  <w:num w:numId="11">
    <w:abstractNumId w:val="10"/>
  </w:num>
  <w:num w:numId="12">
    <w:abstractNumId w:val="14"/>
  </w:num>
  <w:num w:numId="13">
    <w:abstractNumId w:val="11"/>
  </w:num>
  <w:num w:numId="14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DD5"/>
    <w:rsid w:val="000550D4"/>
    <w:rsid w:val="0006510D"/>
    <w:rsid w:val="000672E8"/>
    <w:rsid w:val="0008200B"/>
    <w:rsid w:val="000B093C"/>
    <w:rsid w:val="0016492E"/>
    <w:rsid w:val="0017160C"/>
    <w:rsid w:val="00193A68"/>
    <w:rsid w:val="001E3645"/>
    <w:rsid w:val="00352A0D"/>
    <w:rsid w:val="003A1BD7"/>
    <w:rsid w:val="003E24CB"/>
    <w:rsid w:val="00462FAF"/>
    <w:rsid w:val="004D1D15"/>
    <w:rsid w:val="00512BF4"/>
    <w:rsid w:val="00525D25"/>
    <w:rsid w:val="0056070D"/>
    <w:rsid w:val="00561CF9"/>
    <w:rsid w:val="00576678"/>
    <w:rsid w:val="005E0F4E"/>
    <w:rsid w:val="005F6CD4"/>
    <w:rsid w:val="006215C5"/>
    <w:rsid w:val="0069640A"/>
    <w:rsid w:val="006A47FD"/>
    <w:rsid w:val="007268DC"/>
    <w:rsid w:val="00746117"/>
    <w:rsid w:val="00771BA4"/>
    <w:rsid w:val="00777083"/>
    <w:rsid w:val="007949AB"/>
    <w:rsid w:val="007F4D90"/>
    <w:rsid w:val="00801EC9"/>
    <w:rsid w:val="00833E29"/>
    <w:rsid w:val="00834874"/>
    <w:rsid w:val="00896213"/>
    <w:rsid w:val="008E36CC"/>
    <w:rsid w:val="0091747C"/>
    <w:rsid w:val="00937D40"/>
    <w:rsid w:val="009602F3"/>
    <w:rsid w:val="00961051"/>
    <w:rsid w:val="009652D0"/>
    <w:rsid w:val="00982962"/>
    <w:rsid w:val="009C221D"/>
    <w:rsid w:val="00A22932"/>
    <w:rsid w:val="00A257B3"/>
    <w:rsid w:val="00A31EE5"/>
    <w:rsid w:val="00A32716"/>
    <w:rsid w:val="00A94DD5"/>
    <w:rsid w:val="00A96838"/>
    <w:rsid w:val="00AD46DC"/>
    <w:rsid w:val="00AF61E3"/>
    <w:rsid w:val="00B06E5B"/>
    <w:rsid w:val="00B326EA"/>
    <w:rsid w:val="00B34471"/>
    <w:rsid w:val="00B62FC6"/>
    <w:rsid w:val="00BC69F5"/>
    <w:rsid w:val="00C1235F"/>
    <w:rsid w:val="00C16421"/>
    <w:rsid w:val="00C5362E"/>
    <w:rsid w:val="00C71426"/>
    <w:rsid w:val="00C9788A"/>
    <w:rsid w:val="00CD0369"/>
    <w:rsid w:val="00CE5B09"/>
    <w:rsid w:val="00D2619C"/>
    <w:rsid w:val="00E57A09"/>
    <w:rsid w:val="00E63CD1"/>
    <w:rsid w:val="00E92E96"/>
    <w:rsid w:val="00E933DB"/>
    <w:rsid w:val="00F56F37"/>
    <w:rsid w:val="00F658C9"/>
    <w:rsid w:val="00FC37FE"/>
    <w:rsid w:val="00F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41D328D"/>
  <w14:defaultImageDpi w14:val="300"/>
  <w15:docId w15:val="{E283C756-0674-4BA8-A942-05A8E7E27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A968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uppressAutoHyphens w:val="0"/>
      <w:outlineLvl w:val="0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968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uppressAutoHyphens w:val="0"/>
      <w:outlineLvl w:val="1"/>
    </w:pPr>
    <w:rPr>
      <w:rFonts w:asciiTheme="minorHAnsi" w:eastAsiaTheme="minorEastAsia" w:hAnsiTheme="minorHAnsi" w:cstheme="minorBidi"/>
      <w:caps/>
      <w:spacing w:val="15"/>
      <w:sz w:val="22"/>
      <w:szCs w:val="22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96838"/>
    <w:pPr>
      <w:pBdr>
        <w:top w:val="single" w:sz="6" w:space="2" w:color="4F81BD" w:themeColor="accent1"/>
        <w:left w:val="single" w:sz="6" w:space="2" w:color="4F81BD" w:themeColor="accent1"/>
      </w:pBdr>
      <w:suppressAutoHyphens w:val="0"/>
      <w:spacing w:before="300"/>
      <w:outlineLvl w:val="2"/>
    </w:pPr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/>
      <w:b/>
      <w:i w:val="0"/>
      <w:sz w:val="28"/>
      <w:szCs w:val="28"/>
    </w:rPr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2z3">
    <w:name w:val="WW8Num2z3"/>
    <w:rPr>
      <w:rFonts w:ascii="Symbol" w:hAnsi="Symbol"/>
    </w:rPr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6z0">
    <w:name w:val="WW8Num6z0"/>
    <w:rPr>
      <w:rFonts w:ascii="Times New Roman" w:hAnsi="Times New Roman"/>
      <w:b/>
      <w:i w:val="0"/>
      <w:sz w:val="28"/>
      <w:szCs w:val="28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customStyle="1" w:styleId="Marquedecommentaire1">
    <w:name w:val="Marque de commentaire1"/>
    <w:rPr>
      <w:sz w:val="16"/>
      <w:szCs w:val="16"/>
    </w:rPr>
  </w:style>
  <w:style w:type="character" w:styleId="Lienhypertextesuivivisit">
    <w:name w:val="FollowedHyperlink"/>
    <w:rPr>
      <w:color w:val="800080"/>
      <w:u w:val="single"/>
    </w:rPr>
  </w:style>
  <w:style w:type="character" w:customStyle="1" w:styleId="apple-style-span">
    <w:name w:val="apple-style-span"/>
    <w:basedOn w:val="Policepardfaut1"/>
  </w:style>
  <w:style w:type="character" w:styleId="AcronymeHTML">
    <w:name w:val="HTML Acronym"/>
    <w:basedOn w:val="Policepardfaut1"/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customStyle="1" w:styleId="Rpertoire">
    <w:name w:val="Répertoire"/>
    <w:basedOn w:val="Normal"/>
    <w:pPr>
      <w:suppressLineNumbers/>
    </w:pPr>
  </w:style>
  <w:style w:type="paragraph" w:styleId="En-tte">
    <w:name w:val="heade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itre">
    <w:name w:val="Title"/>
    <w:basedOn w:val="Normal"/>
    <w:next w:val="Sous-titre"/>
    <w:link w:val="TitreCar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rFonts w:ascii="Arial" w:hAnsi="Arial" w:cs="Arial"/>
      <w:b/>
      <w:bCs/>
      <w:sz w:val="20"/>
    </w:rPr>
  </w:style>
  <w:style w:type="paragraph" w:styleId="Sous-titre">
    <w:name w:val="Subtitle"/>
    <w:basedOn w:val="Titre10"/>
    <w:next w:val="Corpsdetexte"/>
    <w:qFormat/>
    <w:pPr>
      <w:jc w:val="center"/>
    </w:pPr>
    <w:rPr>
      <w:i/>
      <w:iCs/>
    </w:rPr>
  </w:style>
  <w:style w:type="paragraph" w:styleId="Retraitcorpsdetexte">
    <w:name w:val="Body Text Indent"/>
    <w:basedOn w:val="Normal"/>
    <w:pPr>
      <w:pBdr>
        <w:top w:val="single" w:sz="4" w:space="1" w:color="000000" w:shadow="1"/>
        <w:left w:val="single" w:sz="4" w:space="1" w:color="000000" w:shadow="1"/>
        <w:bottom w:val="single" w:sz="4" w:space="1" w:color="000000" w:shadow="1"/>
        <w:right w:val="single" w:sz="4" w:space="1" w:color="000000" w:shadow="1"/>
      </w:pBdr>
      <w:ind w:firstLine="540"/>
      <w:jc w:val="both"/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extebrut1">
    <w:name w:val="Texte brut1"/>
    <w:basedOn w:val="Normal"/>
    <w:rPr>
      <w:rFonts w:ascii="Courier New" w:hAnsi="Courier New" w:cs="Courier New"/>
      <w:sz w:val="20"/>
      <w:szCs w:val="20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enumeration">
    <w:name w:val="enumeration"/>
    <w:basedOn w:val="Retraitcorpsdetexte"/>
    <w:pPr>
      <w:numPr>
        <w:numId w:val="1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-360" w:firstLine="0"/>
    </w:pPr>
    <w:rPr>
      <w:rFonts w:ascii="Arial" w:hAnsi="Arial" w:cs="Arial"/>
      <w:i/>
      <w:sz w:val="22"/>
      <w:szCs w:val="22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PrformatHTML">
    <w:name w:val="HTML Preformatted"/>
    <w:basedOn w:val="Normal"/>
    <w:rsid w:val="007408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styleId="Marquedecommentaire">
    <w:name w:val="annotation reference"/>
    <w:semiHidden/>
    <w:rsid w:val="00BB5731"/>
    <w:rPr>
      <w:sz w:val="16"/>
      <w:szCs w:val="16"/>
    </w:rPr>
  </w:style>
  <w:style w:type="paragraph" w:styleId="Commentaire">
    <w:name w:val="annotation text"/>
    <w:basedOn w:val="Normal"/>
    <w:semiHidden/>
    <w:rsid w:val="00BB5731"/>
    <w:rPr>
      <w:sz w:val="20"/>
      <w:szCs w:val="20"/>
    </w:rPr>
  </w:style>
  <w:style w:type="paragraph" w:customStyle="1" w:styleId="NormalWeb1">
    <w:name w:val="Normal (Web)1"/>
    <w:rsid w:val="00B6628A"/>
    <w:pPr>
      <w:spacing w:before="100" w:after="100"/>
    </w:pPr>
    <w:rPr>
      <w:rFonts w:eastAsia="ヒラギノ角ゴ Pro W3"/>
      <w:color w:val="000000"/>
      <w:sz w:val="24"/>
    </w:rPr>
  </w:style>
  <w:style w:type="paragraph" w:customStyle="1" w:styleId="a">
    <w:name w:val="&amp;"/>
    <w:basedOn w:val="Retraitcorpsdetexte"/>
    <w:rsid w:val="00A229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left" w:pos="4253"/>
      </w:tabs>
      <w:suppressAutoHyphens w:val="0"/>
      <w:ind w:left="1985" w:hanging="425"/>
    </w:pPr>
    <w:rPr>
      <w:sz w:val="22"/>
      <w:szCs w:val="20"/>
      <w:lang w:eastAsia="fr-FR"/>
    </w:rPr>
  </w:style>
  <w:style w:type="paragraph" w:customStyle="1" w:styleId="Listepuces21">
    <w:name w:val="Liste à puces 21"/>
    <w:basedOn w:val="Normal"/>
    <w:uiPriority w:val="99"/>
    <w:rsid w:val="00B34471"/>
    <w:pPr>
      <w:spacing w:before="60"/>
      <w:jc w:val="both"/>
    </w:pPr>
    <w:rPr>
      <w:rFonts w:ascii="Arial" w:eastAsia="MS ??" w:hAnsi="Arial" w:cs="Arial"/>
      <w:color w:val="FF0000"/>
    </w:rPr>
  </w:style>
  <w:style w:type="table" w:styleId="Grilledutableau">
    <w:name w:val="Table Grid"/>
    <w:basedOn w:val="TableauNormal"/>
    <w:uiPriority w:val="59"/>
    <w:rsid w:val="00B34471"/>
    <w:rPr>
      <w:rFonts w:ascii="Arial" w:eastAsia="MS ??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-tteCar">
    <w:name w:val="En-tête Car"/>
    <w:basedOn w:val="Policepardfaut"/>
    <w:link w:val="En-tte"/>
    <w:uiPriority w:val="99"/>
    <w:rsid w:val="00801EC9"/>
    <w:rPr>
      <w:sz w:val="24"/>
      <w:szCs w:val="24"/>
      <w:lang w:eastAsia="ar-SA"/>
    </w:rPr>
  </w:style>
  <w:style w:type="paragraph" w:styleId="Paragraphedeliste">
    <w:name w:val="List Paragraph"/>
    <w:basedOn w:val="Normal"/>
    <w:uiPriority w:val="34"/>
    <w:qFormat/>
    <w:rsid w:val="00801EC9"/>
    <w:pPr>
      <w:ind w:left="720"/>
      <w:contextualSpacing/>
    </w:pPr>
  </w:style>
  <w:style w:type="paragraph" w:customStyle="1" w:styleId="Default">
    <w:name w:val="Default"/>
    <w:rsid w:val="006215C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lev">
    <w:name w:val="Strong"/>
    <w:basedOn w:val="Policepardfaut"/>
    <w:qFormat/>
    <w:rsid w:val="005F6CD4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77083"/>
    <w:rPr>
      <w:sz w:val="24"/>
      <w:szCs w:val="24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A96838"/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2"/>
      <w:szCs w:val="22"/>
      <w:shd w:val="clear" w:color="auto" w:fill="4F81BD" w:themeFill="accent1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A96838"/>
    <w:rPr>
      <w:rFonts w:asciiTheme="minorHAnsi" w:eastAsiaTheme="minorEastAsia" w:hAnsiTheme="minorHAnsi" w:cstheme="minorBidi"/>
      <w:caps/>
      <w:spacing w:val="15"/>
      <w:sz w:val="22"/>
      <w:szCs w:val="22"/>
      <w:shd w:val="clear" w:color="auto" w:fill="DBE5F1" w:themeFill="accent1" w:themeFillTint="33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A96838"/>
    <w:rPr>
      <w:rFonts w:asciiTheme="minorHAnsi" w:eastAsiaTheme="minorEastAsia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A96838"/>
    <w:rPr>
      <w:rFonts w:ascii="Arial" w:hAnsi="Arial" w:cs="Arial"/>
      <w:b/>
      <w:bCs/>
      <w:szCs w:val="24"/>
      <w:lang w:eastAsia="ar-SA"/>
    </w:rPr>
  </w:style>
  <w:style w:type="character" w:styleId="Rfrenceintense">
    <w:name w:val="Intense Reference"/>
    <w:uiPriority w:val="32"/>
    <w:qFormat/>
    <w:rsid w:val="00A96838"/>
    <w:rPr>
      <w:b/>
      <w:bCs/>
      <w:i/>
      <w:iCs/>
      <w:caps/>
      <w:color w:val="4F81BD" w:themeColor="accent1"/>
    </w:rPr>
  </w:style>
  <w:style w:type="character" w:styleId="Titredulivre">
    <w:name w:val="Book Title"/>
    <w:aliases w:val="Titre tableau"/>
    <w:uiPriority w:val="33"/>
    <w:qFormat/>
    <w:rsid w:val="00A96838"/>
    <w:rPr>
      <w:rFonts w:ascii="Arial" w:hAnsi="Arial"/>
      <w:b/>
      <w:bCs/>
      <w:iCs/>
      <w:caps w:val="0"/>
      <w:smallCaps/>
      <w:color w:val="FFFFFF" w:themeColor="background1"/>
      <w:spacing w:val="9"/>
      <w:sz w:val="24"/>
    </w:rPr>
  </w:style>
  <w:style w:type="table" w:styleId="Listeclaire-Accent5">
    <w:name w:val="Light List Accent 5"/>
    <w:basedOn w:val="TableauNormal"/>
    <w:uiPriority w:val="61"/>
    <w:rsid w:val="00A96838"/>
    <w:rPr>
      <w:rFonts w:asciiTheme="minorHAnsi" w:eastAsiaTheme="minorEastAsia" w:hAnsiTheme="minorHAnsi" w:cstheme="minorBidi"/>
      <w:sz w:val="16"/>
      <w:szCs w:val="16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Style1">
    <w:name w:val="Style1"/>
    <w:basedOn w:val="Titre2"/>
    <w:link w:val="Style1Car"/>
    <w:qFormat/>
    <w:rsid w:val="00462FA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DDD9C3" w:themeFill="background2" w:themeFillShade="E6"/>
    </w:pPr>
    <w:rPr>
      <w:rFonts w:ascii="Arial" w:hAnsi="Arial" w:cs="Arial"/>
    </w:rPr>
  </w:style>
  <w:style w:type="character" w:customStyle="1" w:styleId="Style1Car">
    <w:name w:val="Style1 Car"/>
    <w:basedOn w:val="Titre2Car"/>
    <w:link w:val="Style1"/>
    <w:rsid w:val="00462FAF"/>
    <w:rPr>
      <w:rFonts w:ascii="Arial" w:eastAsiaTheme="minorEastAsia" w:hAnsi="Arial" w:cs="Arial"/>
      <w:caps/>
      <w:spacing w:val="15"/>
      <w:sz w:val="22"/>
      <w:szCs w:val="22"/>
      <w:shd w:val="clear" w:color="auto" w:fill="DDD9C3" w:themeFill="background2" w:themeFillShade="E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ses.fr/fr/content/dim1health-2017" TargetMode="External"/><Relationship Id="rId13" Type="http://schemas.openxmlformats.org/officeDocument/2006/relationships/hyperlink" Target="https://www.anses.fr/fr/content/dim1health-2017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anses.fr/fr/content/dim1health-2017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http://dim.fontismedia.com/dim/" TargetMode="External"/><Relationship Id="rId14" Type="http://schemas.openxmlformats.org/officeDocument/2006/relationships/hyperlink" Target="mailto:dim1health2017@anses.fr" TargetMode="External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1.jpeg"/><Relationship Id="rId1" Type="http://schemas.openxmlformats.org/officeDocument/2006/relationships/image" Target="media/image4.g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6ACEC-D2E7-4DAB-BD2D-B6B5AD1AC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3F196D09</Template>
  <TotalTime>0</TotalTime>
  <Pages>20</Pages>
  <Words>2635</Words>
  <Characters>14498</Characters>
  <Application>Microsoft Office Word</Application>
  <DocSecurity>4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d'offre "investissement"  2008</vt:lpstr>
    </vt:vector>
  </TitlesOfParts>
  <Company>institut pasteur</Company>
  <LinksUpToDate>false</LinksUpToDate>
  <CharactersWithSpaces>17099</CharactersWithSpaces>
  <SharedDoc>false</SharedDoc>
  <HLinks>
    <vt:vector size="12" baseType="variant">
      <vt:variant>
        <vt:i4>2883586</vt:i4>
      </vt:variant>
      <vt:variant>
        <vt:i4>3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  <vt:variant>
        <vt:i4>2883586</vt:i4>
      </vt:variant>
      <vt:variant>
        <vt:i4>0</vt:i4>
      </vt:variant>
      <vt:variant>
        <vt:i4>0</vt:i4>
      </vt:variant>
      <vt:variant>
        <vt:i4>5</vt:i4>
      </vt:variant>
      <vt:variant>
        <vt:lpwstr>http://dim.fontismedia.com/dim/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d'offre "investissement"  2008</dc:title>
  <dc:creator>DIM MIPNE</dc:creator>
  <cp:lastModifiedBy>Christine BENICHOU</cp:lastModifiedBy>
  <cp:revision>2</cp:revision>
  <cp:lastPrinted>2017-04-28T09:27:00Z</cp:lastPrinted>
  <dcterms:created xsi:type="dcterms:W3CDTF">2017-05-03T10:56:00Z</dcterms:created>
  <dcterms:modified xsi:type="dcterms:W3CDTF">2017-05-03T10:56:00Z</dcterms:modified>
</cp:coreProperties>
</file>